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5</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w:t>
      </w:r>
      <w:r>
        <w:rPr>
          <w:rFonts w:hint="eastAsia" w:ascii="黑体" w:hAnsi="黑体" w:eastAsia="黑体" w:cs="黑体"/>
          <w:b w:val="0"/>
          <w:bCs w:val="0"/>
          <w:sz w:val="30"/>
          <w:szCs w:val="30"/>
        </w:rPr>
        <w:t>月招录职位，我已仔细阅读灌云县公安局招聘简章，清楚并理解其内容和要求。在此我郑重承诺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5</w:t>
      </w:r>
      <w:bookmarkStart w:id="0" w:name="_GoBack"/>
      <w:bookmarkEnd w:id="0"/>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Q4ZDY1NWFlYWZkZGIzNGVlNzkwYzIzNTg0MTI1ZDAifQ=="/>
  </w:docVars>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4C72147"/>
    <w:rsid w:val="0D791E08"/>
    <w:rsid w:val="0E1069E9"/>
    <w:rsid w:val="11043EDE"/>
    <w:rsid w:val="125079BD"/>
    <w:rsid w:val="148B588F"/>
    <w:rsid w:val="14900F0D"/>
    <w:rsid w:val="15122BE2"/>
    <w:rsid w:val="1626356F"/>
    <w:rsid w:val="2BE97CD8"/>
    <w:rsid w:val="329F4EC8"/>
    <w:rsid w:val="36F91662"/>
    <w:rsid w:val="3C1E2854"/>
    <w:rsid w:val="3CCA1A4C"/>
    <w:rsid w:val="495351EB"/>
    <w:rsid w:val="4B97456C"/>
    <w:rsid w:val="4BC00966"/>
    <w:rsid w:val="4F3E5D81"/>
    <w:rsid w:val="51B97964"/>
    <w:rsid w:val="59052ACD"/>
    <w:rsid w:val="5FC33085"/>
    <w:rsid w:val="62E24037"/>
    <w:rsid w:val="679C74AD"/>
    <w:rsid w:val="6E5E1CD2"/>
    <w:rsid w:val="6FCE2F25"/>
    <w:rsid w:val="775E13DB"/>
    <w:rsid w:val="7BF576C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400</Words>
  <Characters>406</Characters>
  <Lines>0</Lines>
  <Paragraphs>0</Paragraphs>
  <TotalTime>0</TotalTime>
  <ScaleCrop>false</ScaleCrop>
  <LinksUpToDate>false</LinksUpToDate>
  <CharactersWithSpaces>454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2025-01-03T02:38:37Z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8F61D946139F4742BBF265395128AF86</vt:lpwstr>
  </property>
</Properties>
</file>