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985FAA"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附件：</w:t>
      </w:r>
    </w:p>
    <w:tbl>
      <w:tblPr>
        <w:tblStyle w:val="13"/>
        <w:tblW w:w="5000" w:type="pc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6"/>
        <w:gridCol w:w="2086"/>
        <w:gridCol w:w="829"/>
        <w:gridCol w:w="1986"/>
        <w:gridCol w:w="1429"/>
        <w:gridCol w:w="3639"/>
        <w:gridCol w:w="3751"/>
      </w:tblGrid>
      <w:tr w14:paraId="56BD58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</w:trPr>
        <w:tc>
          <w:tcPr>
            <w:tcW w:w="5000" w:type="pct"/>
            <w:gridSpan w:val="7"/>
            <w:tcBorders>
              <w:top w:val="nil"/>
              <w:left w:val="nil"/>
              <w:right w:val="nil"/>
            </w:tcBorders>
            <w:vAlign w:val="center"/>
          </w:tcPr>
          <w:p w14:paraId="19AA34E7">
            <w:pPr>
              <w:spacing w:line="560" w:lineRule="exact"/>
              <w:jc w:val="center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highlight w:val="none"/>
              </w:rPr>
            </w:pPr>
            <w:bookmarkStart w:id="0" w:name="_GoBack"/>
            <w:r>
              <w:rPr>
                <w:rFonts w:hint="eastAsia" w:ascii="黑体" w:hAnsi="黑体" w:eastAsia="黑体"/>
                <w:color w:val="auto"/>
                <w:sz w:val="40"/>
                <w:szCs w:val="48"/>
                <w:highlight w:val="none"/>
              </w:rPr>
              <w:t>德江县人民医院2024年公开招聘编外护士职位一览表</w:t>
            </w:r>
            <w:bookmarkEnd w:id="0"/>
          </w:p>
        </w:tc>
      </w:tr>
      <w:tr w14:paraId="5B02BA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6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61F55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bidi="ar"/>
              </w:rPr>
              <w:t>职位类型</w:t>
            </w:r>
          </w:p>
        </w:tc>
        <w:tc>
          <w:tcPr>
            <w:tcW w:w="689" w:type="pct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DF6C1A">
            <w:pPr>
              <w:widowControl/>
              <w:tabs>
                <w:tab w:val="left" w:pos="235"/>
              </w:tabs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 w:val="20"/>
                <w:szCs w:val="20"/>
                <w:highlight w:val="none"/>
              </w:rPr>
              <w:t>职位名称</w:t>
            </w:r>
          </w:p>
        </w:tc>
        <w:tc>
          <w:tcPr>
            <w:tcW w:w="2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7F36BE"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bidi="ar"/>
              </w:rPr>
              <w:t>招聘</w:t>
            </w:r>
          </w:p>
          <w:p w14:paraId="7B553C5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bidi="ar"/>
              </w:rPr>
              <w:t>职数</w:t>
            </w:r>
          </w:p>
        </w:tc>
        <w:tc>
          <w:tcPr>
            <w:tcW w:w="356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7D187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bidi="ar"/>
              </w:rPr>
              <w:t>招聘学历、专业及要求</w:t>
            </w:r>
          </w:p>
        </w:tc>
      </w:tr>
      <w:tr w14:paraId="5DCF1F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6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9503BC"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68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D3185A"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2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0B44C9"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946D6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bidi="ar"/>
              </w:rPr>
              <w:t>学历要求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6FE92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bidi="ar"/>
              </w:rPr>
              <w:t>学位要求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733EC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bidi="ar"/>
              </w:rPr>
              <w:t>专业要求</w:t>
            </w:r>
          </w:p>
        </w:tc>
        <w:tc>
          <w:tcPr>
            <w:tcW w:w="1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18442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bidi="ar"/>
              </w:rPr>
              <w:t>职称要求</w:t>
            </w:r>
          </w:p>
        </w:tc>
      </w:tr>
      <w:tr w14:paraId="64BA72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1842C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专业技术岗</w:t>
            </w:r>
          </w:p>
        </w:tc>
        <w:tc>
          <w:tcPr>
            <w:tcW w:w="6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D7644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临床护士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FE2B4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15</w:t>
            </w:r>
          </w:p>
        </w:tc>
        <w:tc>
          <w:tcPr>
            <w:tcW w:w="65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58F8E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全日制大专及以上</w:t>
            </w:r>
          </w:p>
        </w:tc>
        <w:tc>
          <w:tcPr>
            <w:tcW w:w="47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AB026A2">
            <w:pPr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/</w:t>
            </w:r>
          </w:p>
        </w:tc>
        <w:tc>
          <w:tcPr>
            <w:tcW w:w="120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140BFA">
            <w:pPr>
              <w:widowControl/>
              <w:tabs>
                <w:tab w:val="center" w:pos="1416"/>
              </w:tabs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护理相关专业（含护理、护理学、助产、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助产学、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老年护理、中医护理、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eastAsia="zh-CN" w:bidi="ar"/>
              </w:rPr>
              <w:t>中医护理学、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康复护理）</w:t>
            </w:r>
          </w:p>
        </w:tc>
        <w:tc>
          <w:tcPr>
            <w:tcW w:w="123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FD520A">
            <w:pPr>
              <w:jc w:val="center"/>
              <w:rPr>
                <w:rFonts w:ascii="仿宋_GB2312" w:hAnsi="宋体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  <w:highlight w:val="none"/>
              </w:rPr>
              <w:t>具有护士资格证书</w:t>
            </w:r>
          </w:p>
          <w:p w14:paraId="7BECCF2C">
            <w:pPr>
              <w:jc w:val="center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  <w:highlight w:val="none"/>
              </w:rPr>
              <w:t>或护士资格考试成绩合格证明</w:t>
            </w:r>
          </w:p>
        </w:tc>
      </w:tr>
      <w:tr w14:paraId="1478A8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20C10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专业技术岗</w:t>
            </w:r>
          </w:p>
        </w:tc>
        <w:tc>
          <w:tcPr>
            <w:tcW w:w="6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B6915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身心康复科护士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8EFC4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5</w:t>
            </w:r>
          </w:p>
        </w:tc>
        <w:tc>
          <w:tcPr>
            <w:tcW w:w="65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86F74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</w:p>
        </w:tc>
        <w:tc>
          <w:tcPr>
            <w:tcW w:w="47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F4325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</w:p>
        </w:tc>
        <w:tc>
          <w:tcPr>
            <w:tcW w:w="120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A0C4A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</w:p>
        </w:tc>
        <w:tc>
          <w:tcPr>
            <w:tcW w:w="123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097917">
            <w:pPr>
              <w:jc w:val="center"/>
              <w:rPr>
                <w:rFonts w:hint="eastAsia" w:ascii="仿宋_GB2312" w:hAnsi="宋体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</w:tr>
      <w:tr w14:paraId="14DEDC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5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5FFCA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合计</w:t>
            </w:r>
          </w:p>
        </w:tc>
        <w:tc>
          <w:tcPr>
            <w:tcW w:w="3843" w:type="pct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7934CA">
            <w:pPr>
              <w:widowControl/>
              <w:ind w:firstLine="238" w:firstLineChars="119"/>
              <w:jc w:val="left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highlight w:val="none"/>
                <w:lang w:bidi="ar"/>
              </w:rPr>
              <w:t>20人</w:t>
            </w:r>
          </w:p>
        </w:tc>
      </w:tr>
      <w:tr w14:paraId="6D0DEF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89E1B0">
            <w:pPr>
              <w:rPr>
                <w:rFonts w:ascii="仿宋_GB2312" w:hAnsi="宋体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  <w:highlight w:val="none"/>
              </w:rPr>
              <w:t>报考以上职位的其他要求：</w:t>
            </w:r>
          </w:p>
          <w:p w14:paraId="523FBEE7">
            <w:pPr>
              <w:rPr>
                <w:rFonts w:ascii="仿宋_GB2312" w:hAnsi="仿宋_GB2312" w:eastAsia="仿宋_GB2312" w:cs="仿宋_GB2312"/>
                <w:color w:val="auto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  <w:highlight w:val="none"/>
              </w:rPr>
              <w:t>1.报考年龄要求：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shd w:val="clear" w:color="auto" w:fill="FFFFFF"/>
              </w:rPr>
              <w:t>截止报名首日，年龄在18周岁-28周岁之间（1995年10月20日-2006年10月21日出生）；</w:t>
            </w:r>
          </w:p>
          <w:p w14:paraId="183EECC0">
            <w:pPr>
              <w:rPr>
                <w:rFonts w:ascii="仿宋_GB2312" w:hAnsi="宋体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shd w:val="clear" w:color="auto" w:fill="FFFFFF"/>
              </w:rPr>
              <w:t>2</w:t>
            </w: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  <w:highlight w:val="none"/>
              </w:rPr>
              <w:t>.身高要求：女性身高156cm及以上（裸足），男性身高162cm及以上（裸足）。</w:t>
            </w:r>
          </w:p>
          <w:p w14:paraId="607BEF37">
            <w:pPr>
              <w:rPr>
                <w:rFonts w:hint="eastAsia" w:ascii="仿宋_GB2312" w:hAnsi="宋体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0"/>
                <w:szCs w:val="20"/>
                <w:highlight w:val="none"/>
              </w:rPr>
              <w:t>3.户籍要求：仅限德江县户籍。</w:t>
            </w:r>
          </w:p>
        </w:tc>
      </w:tr>
    </w:tbl>
    <w:p w14:paraId="00FB982A">
      <w:pPr>
        <w:pStyle w:val="5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sectPr>
      <w:footerReference r:id="rId3" w:type="default"/>
      <w:pgSz w:w="16838" w:h="11906" w:orient="landscape"/>
      <w:pgMar w:top="1797" w:right="851" w:bottom="1797" w:left="85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13634677"/>
    </w:sdtPr>
    <w:sdtEndPr>
      <w:rPr>
        <w:rFonts w:hint="eastAsia" w:ascii="仿宋_GB2312" w:eastAsia="仿宋_GB2312"/>
        <w:sz w:val="28"/>
        <w:szCs w:val="28"/>
      </w:rPr>
    </w:sdtEndPr>
    <w:sdtContent>
      <w:p w14:paraId="47B024F1">
        <w:pPr>
          <w:pStyle w:val="7"/>
          <w:jc w:val="center"/>
          <w:rPr>
            <w:rFonts w:ascii="仿宋_GB2312" w:eastAsia="仿宋_GB2312"/>
            <w:sz w:val="28"/>
            <w:szCs w:val="28"/>
          </w:rPr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hint="eastAsia" w:ascii="仿宋_GB2312" w:eastAsia="仿宋_GB2312"/>
            <w:sz w:val="28"/>
            <w:szCs w:val="28"/>
            <w:lang w:val="zh-CN"/>
          </w:rPr>
          <w:t>2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mN2U0ZWY3NzMyNTgzZjIwZDIwNjlkNjE4MGMxMGMifQ=="/>
  </w:docVars>
  <w:rsids>
    <w:rsidRoot w:val="3C2E453B"/>
    <w:rsid w:val="00001289"/>
    <w:rsid w:val="000019A1"/>
    <w:rsid w:val="00001FEB"/>
    <w:rsid w:val="000021FB"/>
    <w:rsid w:val="000031DC"/>
    <w:rsid w:val="000038E4"/>
    <w:rsid w:val="000058D8"/>
    <w:rsid w:val="00005F6F"/>
    <w:rsid w:val="00010783"/>
    <w:rsid w:val="000114C6"/>
    <w:rsid w:val="00013119"/>
    <w:rsid w:val="0001314D"/>
    <w:rsid w:val="00013F55"/>
    <w:rsid w:val="00013FCB"/>
    <w:rsid w:val="00015A50"/>
    <w:rsid w:val="000225EA"/>
    <w:rsid w:val="00022E01"/>
    <w:rsid w:val="00024F83"/>
    <w:rsid w:val="00026A05"/>
    <w:rsid w:val="0003244E"/>
    <w:rsid w:val="0003373B"/>
    <w:rsid w:val="00033A95"/>
    <w:rsid w:val="00033FD4"/>
    <w:rsid w:val="00035251"/>
    <w:rsid w:val="000352B1"/>
    <w:rsid w:val="00036179"/>
    <w:rsid w:val="000364EE"/>
    <w:rsid w:val="0003691C"/>
    <w:rsid w:val="00036BDA"/>
    <w:rsid w:val="00037807"/>
    <w:rsid w:val="00037BF1"/>
    <w:rsid w:val="00041C48"/>
    <w:rsid w:val="00042106"/>
    <w:rsid w:val="00043CB2"/>
    <w:rsid w:val="000449B8"/>
    <w:rsid w:val="00044A63"/>
    <w:rsid w:val="000452CF"/>
    <w:rsid w:val="00046247"/>
    <w:rsid w:val="00046292"/>
    <w:rsid w:val="00047B8C"/>
    <w:rsid w:val="00050458"/>
    <w:rsid w:val="00051820"/>
    <w:rsid w:val="000526E9"/>
    <w:rsid w:val="0005304D"/>
    <w:rsid w:val="000535FA"/>
    <w:rsid w:val="00053FE8"/>
    <w:rsid w:val="00054CA6"/>
    <w:rsid w:val="0005508D"/>
    <w:rsid w:val="00055127"/>
    <w:rsid w:val="000554E9"/>
    <w:rsid w:val="00056544"/>
    <w:rsid w:val="00060E95"/>
    <w:rsid w:val="000635D0"/>
    <w:rsid w:val="000652F4"/>
    <w:rsid w:val="00065792"/>
    <w:rsid w:val="00065B87"/>
    <w:rsid w:val="000661E0"/>
    <w:rsid w:val="00067E07"/>
    <w:rsid w:val="00072C79"/>
    <w:rsid w:val="00074ADA"/>
    <w:rsid w:val="00074D4D"/>
    <w:rsid w:val="00075262"/>
    <w:rsid w:val="00075BFA"/>
    <w:rsid w:val="0007688F"/>
    <w:rsid w:val="000778C7"/>
    <w:rsid w:val="00080241"/>
    <w:rsid w:val="0008148B"/>
    <w:rsid w:val="0008153D"/>
    <w:rsid w:val="00082134"/>
    <w:rsid w:val="000828AB"/>
    <w:rsid w:val="000829A5"/>
    <w:rsid w:val="00082B2B"/>
    <w:rsid w:val="000836A0"/>
    <w:rsid w:val="000849EA"/>
    <w:rsid w:val="00084C3C"/>
    <w:rsid w:val="00084D0C"/>
    <w:rsid w:val="00086317"/>
    <w:rsid w:val="00086419"/>
    <w:rsid w:val="00086AD0"/>
    <w:rsid w:val="000872CF"/>
    <w:rsid w:val="00087E93"/>
    <w:rsid w:val="0009124A"/>
    <w:rsid w:val="0009142F"/>
    <w:rsid w:val="00091D25"/>
    <w:rsid w:val="000924E0"/>
    <w:rsid w:val="00092C0F"/>
    <w:rsid w:val="00092DA5"/>
    <w:rsid w:val="00092E88"/>
    <w:rsid w:val="0009334C"/>
    <w:rsid w:val="0009394F"/>
    <w:rsid w:val="00094681"/>
    <w:rsid w:val="000949AA"/>
    <w:rsid w:val="000957EB"/>
    <w:rsid w:val="000958A5"/>
    <w:rsid w:val="00097461"/>
    <w:rsid w:val="0009786D"/>
    <w:rsid w:val="000A156F"/>
    <w:rsid w:val="000A362E"/>
    <w:rsid w:val="000A4CD6"/>
    <w:rsid w:val="000A5322"/>
    <w:rsid w:val="000A590F"/>
    <w:rsid w:val="000A6D13"/>
    <w:rsid w:val="000A6D27"/>
    <w:rsid w:val="000A6DE0"/>
    <w:rsid w:val="000A7841"/>
    <w:rsid w:val="000B0A62"/>
    <w:rsid w:val="000B0C63"/>
    <w:rsid w:val="000B154E"/>
    <w:rsid w:val="000B290B"/>
    <w:rsid w:val="000B2D92"/>
    <w:rsid w:val="000B33AA"/>
    <w:rsid w:val="000B3730"/>
    <w:rsid w:val="000B4F75"/>
    <w:rsid w:val="000B5681"/>
    <w:rsid w:val="000B664F"/>
    <w:rsid w:val="000B73D2"/>
    <w:rsid w:val="000C0250"/>
    <w:rsid w:val="000C1533"/>
    <w:rsid w:val="000C178D"/>
    <w:rsid w:val="000C23FB"/>
    <w:rsid w:val="000C2DFB"/>
    <w:rsid w:val="000C318A"/>
    <w:rsid w:val="000C4341"/>
    <w:rsid w:val="000C5008"/>
    <w:rsid w:val="000C5B61"/>
    <w:rsid w:val="000C6250"/>
    <w:rsid w:val="000C73DA"/>
    <w:rsid w:val="000D00D1"/>
    <w:rsid w:val="000D1666"/>
    <w:rsid w:val="000D2458"/>
    <w:rsid w:val="000D27A0"/>
    <w:rsid w:val="000D2AC7"/>
    <w:rsid w:val="000D3000"/>
    <w:rsid w:val="000D41C8"/>
    <w:rsid w:val="000D4A07"/>
    <w:rsid w:val="000D4C07"/>
    <w:rsid w:val="000D5170"/>
    <w:rsid w:val="000E03A4"/>
    <w:rsid w:val="000E187A"/>
    <w:rsid w:val="000E18D4"/>
    <w:rsid w:val="000E195D"/>
    <w:rsid w:val="000E1C18"/>
    <w:rsid w:val="000E207A"/>
    <w:rsid w:val="000E2C35"/>
    <w:rsid w:val="000E2F5B"/>
    <w:rsid w:val="000E3981"/>
    <w:rsid w:val="000E48D7"/>
    <w:rsid w:val="000E4F7E"/>
    <w:rsid w:val="000E52C8"/>
    <w:rsid w:val="000E56FA"/>
    <w:rsid w:val="000E5C88"/>
    <w:rsid w:val="000E63E2"/>
    <w:rsid w:val="000E708B"/>
    <w:rsid w:val="000E786D"/>
    <w:rsid w:val="000E7E5C"/>
    <w:rsid w:val="000F0985"/>
    <w:rsid w:val="000F269B"/>
    <w:rsid w:val="000F2D68"/>
    <w:rsid w:val="000F3BE4"/>
    <w:rsid w:val="000F474B"/>
    <w:rsid w:val="000F5D95"/>
    <w:rsid w:val="000F67B8"/>
    <w:rsid w:val="000F67BB"/>
    <w:rsid w:val="000F6ED5"/>
    <w:rsid w:val="000F6FEC"/>
    <w:rsid w:val="00100412"/>
    <w:rsid w:val="0010142D"/>
    <w:rsid w:val="00102245"/>
    <w:rsid w:val="001026CD"/>
    <w:rsid w:val="001036C2"/>
    <w:rsid w:val="0010405A"/>
    <w:rsid w:val="00105105"/>
    <w:rsid w:val="0010662A"/>
    <w:rsid w:val="00106EC2"/>
    <w:rsid w:val="00110195"/>
    <w:rsid w:val="001134C4"/>
    <w:rsid w:val="001144C0"/>
    <w:rsid w:val="00114C7C"/>
    <w:rsid w:val="001165D2"/>
    <w:rsid w:val="00116FD5"/>
    <w:rsid w:val="00117BB4"/>
    <w:rsid w:val="00120CC5"/>
    <w:rsid w:val="00124276"/>
    <w:rsid w:val="00124851"/>
    <w:rsid w:val="00125EE1"/>
    <w:rsid w:val="00126079"/>
    <w:rsid w:val="0012625C"/>
    <w:rsid w:val="00126CEF"/>
    <w:rsid w:val="00127220"/>
    <w:rsid w:val="00127C92"/>
    <w:rsid w:val="00130B42"/>
    <w:rsid w:val="0013198F"/>
    <w:rsid w:val="00131A5B"/>
    <w:rsid w:val="0013291C"/>
    <w:rsid w:val="00134147"/>
    <w:rsid w:val="0013445B"/>
    <w:rsid w:val="00135D94"/>
    <w:rsid w:val="001360EF"/>
    <w:rsid w:val="001361C6"/>
    <w:rsid w:val="00142109"/>
    <w:rsid w:val="00142253"/>
    <w:rsid w:val="00142718"/>
    <w:rsid w:val="00143C95"/>
    <w:rsid w:val="0014471E"/>
    <w:rsid w:val="00145A2D"/>
    <w:rsid w:val="0014643A"/>
    <w:rsid w:val="001478F1"/>
    <w:rsid w:val="00150CF4"/>
    <w:rsid w:val="001514FE"/>
    <w:rsid w:val="00151993"/>
    <w:rsid w:val="00152D8F"/>
    <w:rsid w:val="0015361D"/>
    <w:rsid w:val="00154E10"/>
    <w:rsid w:val="00156396"/>
    <w:rsid w:val="00156640"/>
    <w:rsid w:val="00156B48"/>
    <w:rsid w:val="00157A12"/>
    <w:rsid w:val="00160F33"/>
    <w:rsid w:val="00161044"/>
    <w:rsid w:val="00162EF4"/>
    <w:rsid w:val="0016381E"/>
    <w:rsid w:val="00163D61"/>
    <w:rsid w:val="00163DD7"/>
    <w:rsid w:val="001649A3"/>
    <w:rsid w:val="00165720"/>
    <w:rsid w:val="00165989"/>
    <w:rsid w:val="00166755"/>
    <w:rsid w:val="001704EE"/>
    <w:rsid w:val="0017099B"/>
    <w:rsid w:val="001709C8"/>
    <w:rsid w:val="00170B38"/>
    <w:rsid w:val="0017150E"/>
    <w:rsid w:val="00171A9A"/>
    <w:rsid w:val="00172498"/>
    <w:rsid w:val="001725CB"/>
    <w:rsid w:val="00172D1B"/>
    <w:rsid w:val="00172FF1"/>
    <w:rsid w:val="001739F0"/>
    <w:rsid w:val="00173AFC"/>
    <w:rsid w:val="0017453E"/>
    <w:rsid w:val="00174901"/>
    <w:rsid w:val="001755C5"/>
    <w:rsid w:val="00175FC1"/>
    <w:rsid w:val="001762D1"/>
    <w:rsid w:val="001766B8"/>
    <w:rsid w:val="00176C40"/>
    <w:rsid w:val="00177960"/>
    <w:rsid w:val="00181D29"/>
    <w:rsid w:val="00182036"/>
    <w:rsid w:val="00182F11"/>
    <w:rsid w:val="00183218"/>
    <w:rsid w:val="00183AE4"/>
    <w:rsid w:val="00186C9E"/>
    <w:rsid w:val="00187C03"/>
    <w:rsid w:val="00190D98"/>
    <w:rsid w:val="00191740"/>
    <w:rsid w:val="00191D7F"/>
    <w:rsid w:val="00193110"/>
    <w:rsid w:val="001943CB"/>
    <w:rsid w:val="0019446F"/>
    <w:rsid w:val="00194B7C"/>
    <w:rsid w:val="001951D0"/>
    <w:rsid w:val="00195366"/>
    <w:rsid w:val="00195557"/>
    <w:rsid w:val="001969CA"/>
    <w:rsid w:val="001969CF"/>
    <w:rsid w:val="001975E2"/>
    <w:rsid w:val="001A0215"/>
    <w:rsid w:val="001A0CE2"/>
    <w:rsid w:val="001A2F55"/>
    <w:rsid w:val="001A3070"/>
    <w:rsid w:val="001A36C3"/>
    <w:rsid w:val="001A381D"/>
    <w:rsid w:val="001A5C05"/>
    <w:rsid w:val="001A6232"/>
    <w:rsid w:val="001A679B"/>
    <w:rsid w:val="001B00B4"/>
    <w:rsid w:val="001B0800"/>
    <w:rsid w:val="001B144A"/>
    <w:rsid w:val="001B1F11"/>
    <w:rsid w:val="001B27FB"/>
    <w:rsid w:val="001B3739"/>
    <w:rsid w:val="001B3FD7"/>
    <w:rsid w:val="001B48EA"/>
    <w:rsid w:val="001B4E7B"/>
    <w:rsid w:val="001B51D2"/>
    <w:rsid w:val="001B60E1"/>
    <w:rsid w:val="001B62B4"/>
    <w:rsid w:val="001B671E"/>
    <w:rsid w:val="001B796C"/>
    <w:rsid w:val="001C087C"/>
    <w:rsid w:val="001C2FAD"/>
    <w:rsid w:val="001C4D3D"/>
    <w:rsid w:val="001C5456"/>
    <w:rsid w:val="001C64DF"/>
    <w:rsid w:val="001C6628"/>
    <w:rsid w:val="001C6708"/>
    <w:rsid w:val="001C6F7E"/>
    <w:rsid w:val="001D233B"/>
    <w:rsid w:val="001D46AF"/>
    <w:rsid w:val="001E056D"/>
    <w:rsid w:val="001E2316"/>
    <w:rsid w:val="001E28FF"/>
    <w:rsid w:val="001E54DF"/>
    <w:rsid w:val="001E569C"/>
    <w:rsid w:val="001E70E8"/>
    <w:rsid w:val="001F0107"/>
    <w:rsid w:val="001F051E"/>
    <w:rsid w:val="001F103A"/>
    <w:rsid w:val="001F1AC8"/>
    <w:rsid w:val="001F4803"/>
    <w:rsid w:val="001F5AA3"/>
    <w:rsid w:val="001F5CC3"/>
    <w:rsid w:val="001F644A"/>
    <w:rsid w:val="001F6658"/>
    <w:rsid w:val="001F675F"/>
    <w:rsid w:val="001F677D"/>
    <w:rsid w:val="001F6EB6"/>
    <w:rsid w:val="001F772C"/>
    <w:rsid w:val="001F7956"/>
    <w:rsid w:val="00200762"/>
    <w:rsid w:val="00202D06"/>
    <w:rsid w:val="002034D7"/>
    <w:rsid w:val="002037C5"/>
    <w:rsid w:val="00203E0E"/>
    <w:rsid w:val="00204FDB"/>
    <w:rsid w:val="002067A5"/>
    <w:rsid w:val="0020745A"/>
    <w:rsid w:val="0020747E"/>
    <w:rsid w:val="0020797D"/>
    <w:rsid w:val="0021052E"/>
    <w:rsid w:val="00210666"/>
    <w:rsid w:val="002113F0"/>
    <w:rsid w:val="00212995"/>
    <w:rsid w:val="00212E65"/>
    <w:rsid w:val="00213DB7"/>
    <w:rsid w:val="002147BD"/>
    <w:rsid w:val="00214F98"/>
    <w:rsid w:val="002159D4"/>
    <w:rsid w:val="00216523"/>
    <w:rsid w:val="002167EB"/>
    <w:rsid w:val="00216A77"/>
    <w:rsid w:val="00216C34"/>
    <w:rsid w:val="00220728"/>
    <w:rsid w:val="00221E2D"/>
    <w:rsid w:val="0022338D"/>
    <w:rsid w:val="002233AA"/>
    <w:rsid w:val="00223710"/>
    <w:rsid w:val="002239D3"/>
    <w:rsid w:val="00225C15"/>
    <w:rsid w:val="00226F83"/>
    <w:rsid w:val="002274F2"/>
    <w:rsid w:val="002276C0"/>
    <w:rsid w:val="0022787D"/>
    <w:rsid w:val="00227C82"/>
    <w:rsid w:val="0023212C"/>
    <w:rsid w:val="00236198"/>
    <w:rsid w:val="00236852"/>
    <w:rsid w:val="002373B3"/>
    <w:rsid w:val="002400A2"/>
    <w:rsid w:val="00240E17"/>
    <w:rsid w:val="002467A5"/>
    <w:rsid w:val="00247311"/>
    <w:rsid w:val="00250FE5"/>
    <w:rsid w:val="00251014"/>
    <w:rsid w:val="002510A6"/>
    <w:rsid w:val="002516AA"/>
    <w:rsid w:val="00251D24"/>
    <w:rsid w:val="0025282F"/>
    <w:rsid w:val="00252D00"/>
    <w:rsid w:val="00253D0A"/>
    <w:rsid w:val="00254C37"/>
    <w:rsid w:val="00254CDC"/>
    <w:rsid w:val="002558C0"/>
    <w:rsid w:val="00255E4F"/>
    <w:rsid w:val="00256E0F"/>
    <w:rsid w:val="00260AE0"/>
    <w:rsid w:val="0026162E"/>
    <w:rsid w:val="00262237"/>
    <w:rsid w:val="0026654B"/>
    <w:rsid w:val="00271B1A"/>
    <w:rsid w:val="00272FA4"/>
    <w:rsid w:val="00273481"/>
    <w:rsid w:val="00274A31"/>
    <w:rsid w:val="00275ABC"/>
    <w:rsid w:val="002800A7"/>
    <w:rsid w:val="0028047E"/>
    <w:rsid w:val="00281F82"/>
    <w:rsid w:val="00282123"/>
    <w:rsid w:val="00282BD4"/>
    <w:rsid w:val="0028374E"/>
    <w:rsid w:val="00283C8B"/>
    <w:rsid w:val="002843E8"/>
    <w:rsid w:val="0028444D"/>
    <w:rsid w:val="002850E5"/>
    <w:rsid w:val="0028537D"/>
    <w:rsid w:val="00285DE9"/>
    <w:rsid w:val="00287209"/>
    <w:rsid w:val="00287ACD"/>
    <w:rsid w:val="0029043D"/>
    <w:rsid w:val="002907CE"/>
    <w:rsid w:val="00290BF4"/>
    <w:rsid w:val="00291A89"/>
    <w:rsid w:val="0029236F"/>
    <w:rsid w:val="0029351E"/>
    <w:rsid w:val="00294069"/>
    <w:rsid w:val="00295293"/>
    <w:rsid w:val="0029587D"/>
    <w:rsid w:val="00295B02"/>
    <w:rsid w:val="00295B1A"/>
    <w:rsid w:val="00295C71"/>
    <w:rsid w:val="002964D0"/>
    <w:rsid w:val="0029693F"/>
    <w:rsid w:val="00297142"/>
    <w:rsid w:val="002A0E92"/>
    <w:rsid w:val="002A1A0C"/>
    <w:rsid w:val="002A1A8A"/>
    <w:rsid w:val="002A26AF"/>
    <w:rsid w:val="002A355B"/>
    <w:rsid w:val="002A392F"/>
    <w:rsid w:val="002A3C43"/>
    <w:rsid w:val="002A4B58"/>
    <w:rsid w:val="002A6884"/>
    <w:rsid w:val="002B0758"/>
    <w:rsid w:val="002B0B91"/>
    <w:rsid w:val="002B2247"/>
    <w:rsid w:val="002B2545"/>
    <w:rsid w:val="002B2B2B"/>
    <w:rsid w:val="002B2BBF"/>
    <w:rsid w:val="002B399A"/>
    <w:rsid w:val="002B3A6D"/>
    <w:rsid w:val="002B3BD9"/>
    <w:rsid w:val="002B5CEF"/>
    <w:rsid w:val="002B73E9"/>
    <w:rsid w:val="002B7584"/>
    <w:rsid w:val="002B7FD4"/>
    <w:rsid w:val="002C0D32"/>
    <w:rsid w:val="002C1053"/>
    <w:rsid w:val="002C3F0A"/>
    <w:rsid w:val="002C513B"/>
    <w:rsid w:val="002C5F68"/>
    <w:rsid w:val="002D06A9"/>
    <w:rsid w:val="002D13EF"/>
    <w:rsid w:val="002D17D0"/>
    <w:rsid w:val="002D1822"/>
    <w:rsid w:val="002D29B5"/>
    <w:rsid w:val="002D3A37"/>
    <w:rsid w:val="002D3C02"/>
    <w:rsid w:val="002D41A8"/>
    <w:rsid w:val="002D443E"/>
    <w:rsid w:val="002D495D"/>
    <w:rsid w:val="002D526A"/>
    <w:rsid w:val="002D52C5"/>
    <w:rsid w:val="002D554C"/>
    <w:rsid w:val="002D59EE"/>
    <w:rsid w:val="002D62CA"/>
    <w:rsid w:val="002D72B1"/>
    <w:rsid w:val="002E0607"/>
    <w:rsid w:val="002E0D18"/>
    <w:rsid w:val="002E11F2"/>
    <w:rsid w:val="002E1458"/>
    <w:rsid w:val="002E18BA"/>
    <w:rsid w:val="002E1F2C"/>
    <w:rsid w:val="002E293D"/>
    <w:rsid w:val="002E444C"/>
    <w:rsid w:val="002E4D98"/>
    <w:rsid w:val="002E501E"/>
    <w:rsid w:val="002E5F98"/>
    <w:rsid w:val="002E7504"/>
    <w:rsid w:val="002E7545"/>
    <w:rsid w:val="002F08CB"/>
    <w:rsid w:val="002F0DB3"/>
    <w:rsid w:val="002F1331"/>
    <w:rsid w:val="002F138F"/>
    <w:rsid w:val="002F159D"/>
    <w:rsid w:val="002F1A21"/>
    <w:rsid w:val="002F5584"/>
    <w:rsid w:val="002F5C40"/>
    <w:rsid w:val="002F72CB"/>
    <w:rsid w:val="0030077D"/>
    <w:rsid w:val="003026B1"/>
    <w:rsid w:val="00303413"/>
    <w:rsid w:val="00303E9D"/>
    <w:rsid w:val="0030404A"/>
    <w:rsid w:val="00304672"/>
    <w:rsid w:val="00306439"/>
    <w:rsid w:val="0030664C"/>
    <w:rsid w:val="0030772C"/>
    <w:rsid w:val="00310871"/>
    <w:rsid w:val="00310A7F"/>
    <w:rsid w:val="0031162B"/>
    <w:rsid w:val="003116D6"/>
    <w:rsid w:val="00311D47"/>
    <w:rsid w:val="003123E3"/>
    <w:rsid w:val="00312610"/>
    <w:rsid w:val="00312D52"/>
    <w:rsid w:val="0031329B"/>
    <w:rsid w:val="00313CD2"/>
    <w:rsid w:val="00314182"/>
    <w:rsid w:val="003142BF"/>
    <w:rsid w:val="003155F9"/>
    <w:rsid w:val="003157A3"/>
    <w:rsid w:val="003174A3"/>
    <w:rsid w:val="00317E98"/>
    <w:rsid w:val="003201C8"/>
    <w:rsid w:val="00321775"/>
    <w:rsid w:val="0032193E"/>
    <w:rsid w:val="00321FDC"/>
    <w:rsid w:val="00322955"/>
    <w:rsid w:val="00322C66"/>
    <w:rsid w:val="00323143"/>
    <w:rsid w:val="0032410F"/>
    <w:rsid w:val="00324899"/>
    <w:rsid w:val="00324CDE"/>
    <w:rsid w:val="0032509D"/>
    <w:rsid w:val="003256BC"/>
    <w:rsid w:val="00330FD4"/>
    <w:rsid w:val="00331598"/>
    <w:rsid w:val="00331BD8"/>
    <w:rsid w:val="00332C47"/>
    <w:rsid w:val="00334957"/>
    <w:rsid w:val="003349AA"/>
    <w:rsid w:val="003353EB"/>
    <w:rsid w:val="0033631A"/>
    <w:rsid w:val="003363EC"/>
    <w:rsid w:val="00336E02"/>
    <w:rsid w:val="00340250"/>
    <w:rsid w:val="0034176E"/>
    <w:rsid w:val="00341DAB"/>
    <w:rsid w:val="00341F7A"/>
    <w:rsid w:val="00342ADC"/>
    <w:rsid w:val="003435D1"/>
    <w:rsid w:val="00344210"/>
    <w:rsid w:val="00344A7A"/>
    <w:rsid w:val="00345A3D"/>
    <w:rsid w:val="00345F5F"/>
    <w:rsid w:val="00347B12"/>
    <w:rsid w:val="00347D3D"/>
    <w:rsid w:val="003503B8"/>
    <w:rsid w:val="00350586"/>
    <w:rsid w:val="00350EEF"/>
    <w:rsid w:val="00352770"/>
    <w:rsid w:val="00352A39"/>
    <w:rsid w:val="003537EF"/>
    <w:rsid w:val="00353C8E"/>
    <w:rsid w:val="00353E57"/>
    <w:rsid w:val="00353FB8"/>
    <w:rsid w:val="0035432F"/>
    <w:rsid w:val="00354557"/>
    <w:rsid w:val="00354768"/>
    <w:rsid w:val="003549E6"/>
    <w:rsid w:val="00354A63"/>
    <w:rsid w:val="00355E23"/>
    <w:rsid w:val="00355EDF"/>
    <w:rsid w:val="00356016"/>
    <w:rsid w:val="00356F68"/>
    <w:rsid w:val="0036166E"/>
    <w:rsid w:val="00362978"/>
    <w:rsid w:val="003638D9"/>
    <w:rsid w:val="00364477"/>
    <w:rsid w:val="00364845"/>
    <w:rsid w:val="00364BC0"/>
    <w:rsid w:val="0036574B"/>
    <w:rsid w:val="00365A1F"/>
    <w:rsid w:val="0036673D"/>
    <w:rsid w:val="00367CC5"/>
    <w:rsid w:val="00367D9C"/>
    <w:rsid w:val="00370DDC"/>
    <w:rsid w:val="0037202B"/>
    <w:rsid w:val="00373C7C"/>
    <w:rsid w:val="00374A4B"/>
    <w:rsid w:val="003764FE"/>
    <w:rsid w:val="00376689"/>
    <w:rsid w:val="003767BC"/>
    <w:rsid w:val="003769AF"/>
    <w:rsid w:val="003772F2"/>
    <w:rsid w:val="00380067"/>
    <w:rsid w:val="00380741"/>
    <w:rsid w:val="00380822"/>
    <w:rsid w:val="00381B1E"/>
    <w:rsid w:val="0038378C"/>
    <w:rsid w:val="00384054"/>
    <w:rsid w:val="00384A1A"/>
    <w:rsid w:val="003861BA"/>
    <w:rsid w:val="003869E9"/>
    <w:rsid w:val="00390133"/>
    <w:rsid w:val="0039037A"/>
    <w:rsid w:val="00392271"/>
    <w:rsid w:val="00392276"/>
    <w:rsid w:val="00392991"/>
    <w:rsid w:val="003937FE"/>
    <w:rsid w:val="00393FFD"/>
    <w:rsid w:val="00397759"/>
    <w:rsid w:val="003A1ABE"/>
    <w:rsid w:val="003A2414"/>
    <w:rsid w:val="003A24F2"/>
    <w:rsid w:val="003A5016"/>
    <w:rsid w:val="003A5771"/>
    <w:rsid w:val="003A5804"/>
    <w:rsid w:val="003A5F42"/>
    <w:rsid w:val="003A6822"/>
    <w:rsid w:val="003A68BC"/>
    <w:rsid w:val="003A77EF"/>
    <w:rsid w:val="003A7B46"/>
    <w:rsid w:val="003B5E62"/>
    <w:rsid w:val="003B6187"/>
    <w:rsid w:val="003B67B2"/>
    <w:rsid w:val="003B7596"/>
    <w:rsid w:val="003B7C2B"/>
    <w:rsid w:val="003C05E2"/>
    <w:rsid w:val="003C1F9B"/>
    <w:rsid w:val="003C1FB8"/>
    <w:rsid w:val="003C32B4"/>
    <w:rsid w:val="003C44C5"/>
    <w:rsid w:val="003C4805"/>
    <w:rsid w:val="003C494A"/>
    <w:rsid w:val="003C6586"/>
    <w:rsid w:val="003C7504"/>
    <w:rsid w:val="003C7D49"/>
    <w:rsid w:val="003D04B8"/>
    <w:rsid w:val="003D182D"/>
    <w:rsid w:val="003D226A"/>
    <w:rsid w:val="003D2672"/>
    <w:rsid w:val="003D362F"/>
    <w:rsid w:val="003D481E"/>
    <w:rsid w:val="003D4876"/>
    <w:rsid w:val="003D4EEF"/>
    <w:rsid w:val="003D558D"/>
    <w:rsid w:val="003D582C"/>
    <w:rsid w:val="003D65F2"/>
    <w:rsid w:val="003D66C1"/>
    <w:rsid w:val="003E110E"/>
    <w:rsid w:val="003E180C"/>
    <w:rsid w:val="003E230B"/>
    <w:rsid w:val="003E3073"/>
    <w:rsid w:val="003E377F"/>
    <w:rsid w:val="003E3FB7"/>
    <w:rsid w:val="003E5753"/>
    <w:rsid w:val="003E600B"/>
    <w:rsid w:val="003E66ED"/>
    <w:rsid w:val="003E78B7"/>
    <w:rsid w:val="003F171C"/>
    <w:rsid w:val="003F326E"/>
    <w:rsid w:val="003F369A"/>
    <w:rsid w:val="003F42EA"/>
    <w:rsid w:val="003F4887"/>
    <w:rsid w:val="003F51DB"/>
    <w:rsid w:val="003F55B4"/>
    <w:rsid w:val="003F6D92"/>
    <w:rsid w:val="003F756F"/>
    <w:rsid w:val="00400306"/>
    <w:rsid w:val="00401409"/>
    <w:rsid w:val="004017FE"/>
    <w:rsid w:val="0040271A"/>
    <w:rsid w:val="00403236"/>
    <w:rsid w:val="00403E98"/>
    <w:rsid w:val="00403F1E"/>
    <w:rsid w:val="00404899"/>
    <w:rsid w:val="004102E3"/>
    <w:rsid w:val="0041040D"/>
    <w:rsid w:val="00414831"/>
    <w:rsid w:val="00414F2F"/>
    <w:rsid w:val="004150F0"/>
    <w:rsid w:val="00415361"/>
    <w:rsid w:val="00415FF0"/>
    <w:rsid w:val="00416079"/>
    <w:rsid w:val="0041695A"/>
    <w:rsid w:val="00417B52"/>
    <w:rsid w:val="00421139"/>
    <w:rsid w:val="0042230D"/>
    <w:rsid w:val="0042391C"/>
    <w:rsid w:val="00423CEC"/>
    <w:rsid w:val="004242B5"/>
    <w:rsid w:val="00425416"/>
    <w:rsid w:val="0042558A"/>
    <w:rsid w:val="00426308"/>
    <w:rsid w:val="0042747E"/>
    <w:rsid w:val="004276C4"/>
    <w:rsid w:val="004278C2"/>
    <w:rsid w:val="00430E8F"/>
    <w:rsid w:val="0043128D"/>
    <w:rsid w:val="004319BA"/>
    <w:rsid w:val="00434BD5"/>
    <w:rsid w:val="0043511E"/>
    <w:rsid w:val="00435269"/>
    <w:rsid w:val="00435670"/>
    <w:rsid w:val="00435967"/>
    <w:rsid w:val="004364ED"/>
    <w:rsid w:val="0043771A"/>
    <w:rsid w:val="00437A5A"/>
    <w:rsid w:val="00437DFA"/>
    <w:rsid w:val="00437EDD"/>
    <w:rsid w:val="00441413"/>
    <w:rsid w:val="00441698"/>
    <w:rsid w:val="004419F2"/>
    <w:rsid w:val="004421CE"/>
    <w:rsid w:val="00442605"/>
    <w:rsid w:val="0044290A"/>
    <w:rsid w:val="00443126"/>
    <w:rsid w:val="004438D9"/>
    <w:rsid w:val="00445053"/>
    <w:rsid w:val="0044513B"/>
    <w:rsid w:val="004457A3"/>
    <w:rsid w:val="00446686"/>
    <w:rsid w:val="004473BD"/>
    <w:rsid w:val="00447820"/>
    <w:rsid w:val="00447E36"/>
    <w:rsid w:val="0045070C"/>
    <w:rsid w:val="00451733"/>
    <w:rsid w:val="004523D1"/>
    <w:rsid w:val="0045241A"/>
    <w:rsid w:val="004526E2"/>
    <w:rsid w:val="00452F51"/>
    <w:rsid w:val="00453495"/>
    <w:rsid w:val="00453857"/>
    <w:rsid w:val="00453D6C"/>
    <w:rsid w:val="00454077"/>
    <w:rsid w:val="0045567A"/>
    <w:rsid w:val="00455847"/>
    <w:rsid w:val="00455AD6"/>
    <w:rsid w:val="00456F9C"/>
    <w:rsid w:val="00460980"/>
    <w:rsid w:val="0046229E"/>
    <w:rsid w:val="00462EDD"/>
    <w:rsid w:val="00463AA0"/>
    <w:rsid w:val="004644D1"/>
    <w:rsid w:val="0046545F"/>
    <w:rsid w:val="00465D8C"/>
    <w:rsid w:val="00465E13"/>
    <w:rsid w:val="004667D4"/>
    <w:rsid w:val="00470D38"/>
    <w:rsid w:val="004729B6"/>
    <w:rsid w:val="004731CD"/>
    <w:rsid w:val="00473449"/>
    <w:rsid w:val="0047356A"/>
    <w:rsid w:val="00473CF0"/>
    <w:rsid w:val="00474CF0"/>
    <w:rsid w:val="00475C0B"/>
    <w:rsid w:val="0047693C"/>
    <w:rsid w:val="00477780"/>
    <w:rsid w:val="0048049C"/>
    <w:rsid w:val="00481DCD"/>
    <w:rsid w:val="0048240A"/>
    <w:rsid w:val="0048343F"/>
    <w:rsid w:val="0048373C"/>
    <w:rsid w:val="004837D9"/>
    <w:rsid w:val="0048393B"/>
    <w:rsid w:val="00483FA1"/>
    <w:rsid w:val="004845E5"/>
    <w:rsid w:val="00485D6A"/>
    <w:rsid w:val="00490D61"/>
    <w:rsid w:val="00490E78"/>
    <w:rsid w:val="0049190B"/>
    <w:rsid w:val="00491B15"/>
    <w:rsid w:val="00491EA2"/>
    <w:rsid w:val="00494513"/>
    <w:rsid w:val="00496E39"/>
    <w:rsid w:val="004A0D57"/>
    <w:rsid w:val="004A189C"/>
    <w:rsid w:val="004A2862"/>
    <w:rsid w:val="004A2871"/>
    <w:rsid w:val="004A30B9"/>
    <w:rsid w:val="004A31FD"/>
    <w:rsid w:val="004A38F9"/>
    <w:rsid w:val="004A3E6F"/>
    <w:rsid w:val="004A4091"/>
    <w:rsid w:val="004A4DC5"/>
    <w:rsid w:val="004A5387"/>
    <w:rsid w:val="004A59C8"/>
    <w:rsid w:val="004A7314"/>
    <w:rsid w:val="004B01A7"/>
    <w:rsid w:val="004B1705"/>
    <w:rsid w:val="004B2F71"/>
    <w:rsid w:val="004B2F9B"/>
    <w:rsid w:val="004B3F4C"/>
    <w:rsid w:val="004B4ECA"/>
    <w:rsid w:val="004B4F3D"/>
    <w:rsid w:val="004B53B4"/>
    <w:rsid w:val="004B59AA"/>
    <w:rsid w:val="004B5A87"/>
    <w:rsid w:val="004C083A"/>
    <w:rsid w:val="004C20E4"/>
    <w:rsid w:val="004C2808"/>
    <w:rsid w:val="004C2995"/>
    <w:rsid w:val="004C2FB6"/>
    <w:rsid w:val="004C343B"/>
    <w:rsid w:val="004C3EF1"/>
    <w:rsid w:val="004C5764"/>
    <w:rsid w:val="004C6467"/>
    <w:rsid w:val="004C66A2"/>
    <w:rsid w:val="004C6A7C"/>
    <w:rsid w:val="004C7933"/>
    <w:rsid w:val="004D112C"/>
    <w:rsid w:val="004D3236"/>
    <w:rsid w:val="004E060F"/>
    <w:rsid w:val="004E09E2"/>
    <w:rsid w:val="004E127D"/>
    <w:rsid w:val="004E2A82"/>
    <w:rsid w:val="004E2B8F"/>
    <w:rsid w:val="004E41FB"/>
    <w:rsid w:val="004E47F4"/>
    <w:rsid w:val="004E5FAA"/>
    <w:rsid w:val="004E5FAD"/>
    <w:rsid w:val="004E708B"/>
    <w:rsid w:val="004E717F"/>
    <w:rsid w:val="004F021E"/>
    <w:rsid w:val="004F234B"/>
    <w:rsid w:val="004F2C6A"/>
    <w:rsid w:val="004F3D73"/>
    <w:rsid w:val="004F3E0C"/>
    <w:rsid w:val="004F4CD7"/>
    <w:rsid w:val="004F7A17"/>
    <w:rsid w:val="004F7B20"/>
    <w:rsid w:val="004F7C3A"/>
    <w:rsid w:val="004F7F94"/>
    <w:rsid w:val="00500CAD"/>
    <w:rsid w:val="00500FAB"/>
    <w:rsid w:val="00501467"/>
    <w:rsid w:val="00502705"/>
    <w:rsid w:val="005027BC"/>
    <w:rsid w:val="0050280A"/>
    <w:rsid w:val="00502A34"/>
    <w:rsid w:val="0050381A"/>
    <w:rsid w:val="00503BD8"/>
    <w:rsid w:val="00503C12"/>
    <w:rsid w:val="00503FAA"/>
    <w:rsid w:val="0050526F"/>
    <w:rsid w:val="0050577C"/>
    <w:rsid w:val="005069AE"/>
    <w:rsid w:val="005075B5"/>
    <w:rsid w:val="005108FC"/>
    <w:rsid w:val="00510912"/>
    <w:rsid w:val="005117DC"/>
    <w:rsid w:val="005123C7"/>
    <w:rsid w:val="00512E08"/>
    <w:rsid w:val="00514389"/>
    <w:rsid w:val="00517937"/>
    <w:rsid w:val="00517969"/>
    <w:rsid w:val="00517DE3"/>
    <w:rsid w:val="00517EA1"/>
    <w:rsid w:val="005200DE"/>
    <w:rsid w:val="00520DC7"/>
    <w:rsid w:val="00522485"/>
    <w:rsid w:val="005232AF"/>
    <w:rsid w:val="00523453"/>
    <w:rsid w:val="0052378E"/>
    <w:rsid w:val="005249C6"/>
    <w:rsid w:val="00525738"/>
    <w:rsid w:val="005262A4"/>
    <w:rsid w:val="00526741"/>
    <w:rsid w:val="00526BD1"/>
    <w:rsid w:val="0052794B"/>
    <w:rsid w:val="005327A3"/>
    <w:rsid w:val="0053576D"/>
    <w:rsid w:val="005358A5"/>
    <w:rsid w:val="00535950"/>
    <w:rsid w:val="005359B3"/>
    <w:rsid w:val="00536186"/>
    <w:rsid w:val="0053788F"/>
    <w:rsid w:val="00537E78"/>
    <w:rsid w:val="00540B1E"/>
    <w:rsid w:val="0054217C"/>
    <w:rsid w:val="005425B1"/>
    <w:rsid w:val="005427E0"/>
    <w:rsid w:val="0054322D"/>
    <w:rsid w:val="00543669"/>
    <w:rsid w:val="00543C3D"/>
    <w:rsid w:val="00543DFB"/>
    <w:rsid w:val="00545A57"/>
    <w:rsid w:val="00546C72"/>
    <w:rsid w:val="005478CB"/>
    <w:rsid w:val="0055082C"/>
    <w:rsid w:val="00550E22"/>
    <w:rsid w:val="00550E98"/>
    <w:rsid w:val="005513ED"/>
    <w:rsid w:val="00551A91"/>
    <w:rsid w:val="00552154"/>
    <w:rsid w:val="00552493"/>
    <w:rsid w:val="005539C5"/>
    <w:rsid w:val="00553B2F"/>
    <w:rsid w:val="0055484A"/>
    <w:rsid w:val="00555BED"/>
    <w:rsid w:val="00557400"/>
    <w:rsid w:val="00560F9F"/>
    <w:rsid w:val="005622BB"/>
    <w:rsid w:val="00562FE6"/>
    <w:rsid w:val="00563790"/>
    <w:rsid w:val="00564942"/>
    <w:rsid w:val="00567654"/>
    <w:rsid w:val="005718B4"/>
    <w:rsid w:val="00571CAA"/>
    <w:rsid w:val="005740CD"/>
    <w:rsid w:val="00574795"/>
    <w:rsid w:val="005748CF"/>
    <w:rsid w:val="00574B78"/>
    <w:rsid w:val="00574DA2"/>
    <w:rsid w:val="0057553A"/>
    <w:rsid w:val="00575F71"/>
    <w:rsid w:val="00576451"/>
    <w:rsid w:val="005769B4"/>
    <w:rsid w:val="00576E8F"/>
    <w:rsid w:val="00577C0D"/>
    <w:rsid w:val="00580745"/>
    <w:rsid w:val="00581984"/>
    <w:rsid w:val="00581A4C"/>
    <w:rsid w:val="005848D8"/>
    <w:rsid w:val="00584BAA"/>
    <w:rsid w:val="005851B4"/>
    <w:rsid w:val="00585719"/>
    <w:rsid w:val="00586D74"/>
    <w:rsid w:val="005871B7"/>
    <w:rsid w:val="0059003A"/>
    <w:rsid w:val="00590BB2"/>
    <w:rsid w:val="005912B6"/>
    <w:rsid w:val="00592C36"/>
    <w:rsid w:val="00593B12"/>
    <w:rsid w:val="00594F91"/>
    <w:rsid w:val="0059668E"/>
    <w:rsid w:val="0059680F"/>
    <w:rsid w:val="00597107"/>
    <w:rsid w:val="0059779B"/>
    <w:rsid w:val="00597D74"/>
    <w:rsid w:val="005A05C9"/>
    <w:rsid w:val="005A0914"/>
    <w:rsid w:val="005A0C86"/>
    <w:rsid w:val="005A1936"/>
    <w:rsid w:val="005A1B6D"/>
    <w:rsid w:val="005A200A"/>
    <w:rsid w:val="005A3DE3"/>
    <w:rsid w:val="005A60D9"/>
    <w:rsid w:val="005A6AE0"/>
    <w:rsid w:val="005A7FF5"/>
    <w:rsid w:val="005B207C"/>
    <w:rsid w:val="005B2AE4"/>
    <w:rsid w:val="005B3D87"/>
    <w:rsid w:val="005B40E5"/>
    <w:rsid w:val="005B452A"/>
    <w:rsid w:val="005B48AA"/>
    <w:rsid w:val="005B6196"/>
    <w:rsid w:val="005B7F7E"/>
    <w:rsid w:val="005C2253"/>
    <w:rsid w:val="005C25B3"/>
    <w:rsid w:val="005C25C6"/>
    <w:rsid w:val="005C27AE"/>
    <w:rsid w:val="005C3C3B"/>
    <w:rsid w:val="005C3E5D"/>
    <w:rsid w:val="005C42D4"/>
    <w:rsid w:val="005C43C2"/>
    <w:rsid w:val="005C4438"/>
    <w:rsid w:val="005C4C3A"/>
    <w:rsid w:val="005C533E"/>
    <w:rsid w:val="005C58D9"/>
    <w:rsid w:val="005C5A85"/>
    <w:rsid w:val="005C5EF4"/>
    <w:rsid w:val="005C646A"/>
    <w:rsid w:val="005C6799"/>
    <w:rsid w:val="005C736A"/>
    <w:rsid w:val="005D0AB6"/>
    <w:rsid w:val="005D10F0"/>
    <w:rsid w:val="005D15FE"/>
    <w:rsid w:val="005D1784"/>
    <w:rsid w:val="005D1983"/>
    <w:rsid w:val="005D3321"/>
    <w:rsid w:val="005D3D94"/>
    <w:rsid w:val="005D43E3"/>
    <w:rsid w:val="005D5A45"/>
    <w:rsid w:val="005D5CBA"/>
    <w:rsid w:val="005D6DBD"/>
    <w:rsid w:val="005D77A3"/>
    <w:rsid w:val="005E015A"/>
    <w:rsid w:val="005E018A"/>
    <w:rsid w:val="005E01E1"/>
    <w:rsid w:val="005E021D"/>
    <w:rsid w:val="005E039D"/>
    <w:rsid w:val="005E16B6"/>
    <w:rsid w:val="005E1E66"/>
    <w:rsid w:val="005E2B02"/>
    <w:rsid w:val="005E2F9C"/>
    <w:rsid w:val="005E3437"/>
    <w:rsid w:val="005E42EA"/>
    <w:rsid w:val="005E4785"/>
    <w:rsid w:val="005F002D"/>
    <w:rsid w:val="005F061A"/>
    <w:rsid w:val="005F1F28"/>
    <w:rsid w:val="005F20FB"/>
    <w:rsid w:val="005F235C"/>
    <w:rsid w:val="005F2BD9"/>
    <w:rsid w:val="005F2C86"/>
    <w:rsid w:val="005F3BD2"/>
    <w:rsid w:val="005F41EC"/>
    <w:rsid w:val="005F43F2"/>
    <w:rsid w:val="005F61C8"/>
    <w:rsid w:val="005F69F5"/>
    <w:rsid w:val="005F6A93"/>
    <w:rsid w:val="00601474"/>
    <w:rsid w:val="00601E52"/>
    <w:rsid w:val="0060235D"/>
    <w:rsid w:val="00602C1F"/>
    <w:rsid w:val="0060353A"/>
    <w:rsid w:val="00603FE0"/>
    <w:rsid w:val="00604544"/>
    <w:rsid w:val="00605257"/>
    <w:rsid w:val="00605689"/>
    <w:rsid w:val="006057F5"/>
    <w:rsid w:val="00605B04"/>
    <w:rsid w:val="00606CA8"/>
    <w:rsid w:val="00607C33"/>
    <w:rsid w:val="00612B43"/>
    <w:rsid w:val="00612CB0"/>
    <w:rsid w:val="00613E88"/>
    <w:rsid w:val="0061421F"/>
    <w:rsid w:val="0061558A"/>
    <w:rsid w:val="00616949"/>
    <w:rsid w:val="00617423"/>
    <w:rsid w:val="0061749E"/>
    <w:rsid w:val="006225B7"/>
    <w:rsid w:val="00623FA7"/>
    <w:rsid w:val="006245B4"/>
    <w:rsid w:val="006248CB"/>
    <w:rsid w:val="0062573D"/>
    <w:rsid w:val="0062679C"/>
    <w:rsid w:val="006272B2"/>
    <w:rsid w:val="006272FB"/>
    <w:rsid w:val="00627F39"/>
    <w:rsid w:val="00630AF0"/>
    <w:rsid w:val="00630DE4"/>
    <w:rsid w:val="00631AA2"/>
    <w:rsid w:val="00631B62"/>
    <w:rsid w:val="00632026"/>
    <w:rsid w:val="00632317"/>
    <w:rsid w:val="006335FD"/>
    <w:rsid w:val="00634398"/>
    <w:rsid w:val="006344F1"/>
    <w:rsid w:val="0063578D"/>
    <w:rsid w:val="006367BF"/>
    <w:rsid w:val="00636A67"/>
    <w:rsid w:val="00636AF2"/>
    <w:rsid w:val="00636BD0"/>
    <w:rsid w:val="00637A9A"/>
    <w:rsid w:val="0064076E"/>
    <w:rsid w:val="00642069"/>
    <w:rsid w:val="0064516F"/>
    <w:rsid w:val="006451DF"/>
    <w:rsid w:val="00645C0E"/>
    <w:rsid w:val="006462B9"/>
    <w:rsid w:val="00646582"/>
    <w:rsid w:val="006465E3"/>
    <w:rsid w:val="00647BD7"/>
    <w:rsid w:val="00650314"/>
    <w:rsid w:val="00651583"/>
    <w:rsid w:val="00651F53"/>
    <w:rsid w:val="00652499"/>
    <w:rsid w:val="00652ED3"/>
    <w:rsid w:val="00653019"/>
    <w:rsid w:val="006550A4"/>
    <w:rsid w:val="006551D7"/>
    <w:rsid w:val="00655571"/>
    <w:rsid w:val="006556B7"/>
    <w:rsid w:val="00656D55"/>
    <w:rsid w:val="0066044B"/>
    <w:rsid w:val="006621D1"/>
    <w:rsid w:val="00663A0E"/>
    <w:rsid w:val="00665678"/>
    <w:rsid w:val="00665CB7"/>
    <w:rsid w:val="006662DF"/>
    <w:rsid w:val="006665D9"/>
    <w:rsid w:val="006667D9"/>
    <w:rsid w:val="0067067C"/>
    <w:rsid w:val="00670BB2"/>
    <w:rsid w:val="006716DB"/>
    <w:rsid w:val="00671BFD"/>
    <w:rsid w:val="00672303"/>
    <w:rsid w:val="00674762"/>
    <w:rsid w:val="006760CA"/>
    <w:rsid w:val="00676464"/>
    <w:rsid w:val="00676543"/>
    <w:rsid w:val="0067663C"/>
    <w:rsid w:val="0067680A"/>
    <w:rsid w:val="00676D3A"/>
    <w:rsid w:val="00677BF9"/>
    <w:rsid w:val="00677E5B"/>
    <w:rsid w:val="00680181"/>
    <w:rsid w:val="00680B26"/>
    <w:rsid w:val="0068296B"/>
    <w:rsid w:val="00683705"/>
    <w:rsid w:val="00683C5A"/>
    <w:rsid w:val="00684785"/>
    <w:rsid w:val="006847D2"/>
    <w:rsid w:val="006852E9"/>
    <w:rsid w:val="006855D2"/>
    <w:rsid w:val="0068644F"/>
    <w:rsid w:val="006867C3"/>
    <w:rsid w:val="00686A80"/>
    <w:rsid w:val="00687353"/>
    <w:rsid w:val="00690562"/>
    <w:rsid w:val="006906BC"/>
    <w:rsid w:val="00690C63"/>
    <w:rsid w:val="006923C2"/>
    <w:rsid w:val="00693F94"/>
    <w:rsid w:val="006940D8"/>
    <w:rsid w:val="006941F2"/>
    <w:rsid w:val="00694C3C"/>
    <w:rsid w:val="00696594"/>
    <w:rsid w:val="006970CA"/>
    <w:rsid w:val="00697D97"/>
    <w:rsid w:val="006A040B"/>
    <w:rsid w:val="006A0840"/>
    <w:rsid w:val="006A1A6A"/>
    <w:rsid w:val="006A1BFC"/>
    <w:rsid w:val="006A1F1D"/>
    <w:rsid w:val="006A27BC"/>
    <w:rsid w:val="006A2FE4"/>
    <w:rsid w:val="006A4095"/>
    <w:rsid w:val="006A47F7"/>
    <w:rsid w:val="006A567E"/>
    <w:rsid w:val="006A5F56"/>
    <w:rsid w:val="006A67AE"/>
    <w:rsid w:val="006A67B3"/>
    <w:rsid w:val="006A779C"/>
    <w:rsid w:val="006B0762"/>
    <w:rsid w:val="006B3148"/>
    <w:rsid w:val="006B314B"/>
    <w:rsid w:val="006B3564"/>
    <w:rsid w:val="006B4E24"/>
    <w:rsid w:val="006B674B"/>
    <w:rsid w:val="006B70B0"/>
    <w:rsid w:val="006B781C"/>
    <w:rsid w:val="006B7CAE"/>
    <w:rsid w:val="006C0CD0"/>
    <w:rsid w:val="006C1C14"/>
    <w:rsid w:val="006C2361"/>
    <w:rsid w:val="006C2A0E"/>
    <w:rsid w:val="006C2C21"/>
    <w:rsid w:val="006C33D5"/>
    <w:rsid w:val="006C3721"/>
    <w:rsid w:val="006C38C6"/>
    <w:rsid w:val="006C44E1"/>
    <w:rsid w:val="006C4B48"/>
    <w:rsid w:val="006C52AB"/>
    <w:rsid w:val="006C53E4"/>
    <w:rsid w:val="006C6CAD"/>
    <w:rsid w:val="006C7B21"/>
    <w:rsid w:val="006C7FC4"/>
    <w:rsid w:val="006D00EB"/>
    <w:rsid w:val="006D069E"/>
    <w:rsid w:val="006D0970"/>
    <w:rsid w:val="006D098A"/>
    <w:rsid w:val="006D2721"/>
    <w:rsid w:val="006D2D8F"/>
    <w:rsid w:val="006D387B"/>
    <w:rsid w:val="006D3E5E"/>
    <w:rsid w:val="006D44DD"/>
    <w:rsid w:val="006D4D7D"/>
    <w:rsid w:val="006D4D89"/>
    <w:rsid w:val="006D60AC"/>
    <w:rsid w:val="006D752A"/>
    <w:rsid w:val="006D7DFB"/>
    <w:rsid w:val="006E09B7"/>
    <w:rsid w:val="006E112D"/>
    <w:rsid w:val="006E19BF"/>
    <w:rsid w:val="006E2CB7"/>
    <w:rsid w:val="006E3F95"/>
    <w:rsid w:val="006E4DA6"/>
    <w:rsid w:val="006E7281"/>
    <w:rsid w:val="006E76A8"/>
    <w:rsid w:val="006E7B7C"/>
    <w:rsid w:val="006F026F"/>
    <w:rsid w:val="006F1E49"/>
    <w:rsid w:val="006F20FB"/>
    <w:rsid w:val="006F264F"/>
    <w:rsid w:val="006F3BF3"/>
    <w:rsid w:val="006F3DE1"/>
    <w:rsid w:val="006F58E0"/>
    <w:rsid w:val="006F78C3"/>
    <w:rsid w:val="00700989"/>
    <w:rsid w:val="0070154A"/>
    <w:rsid w:val="00701E08"/>
    <w:rsid w:val="00701E22"/>
    <w:rsid w:val="00701E5E"/>
    <w:rsid w:val="00702D4E"/>
    <w:rsid w:val="00703991"/>
    <w:rsid w:val="00705395"/>
    <w:rsid w:val="0070547E"/>
    <w:rsid w:val="00705BB8"/>
    <w:rsid w:val="00706206"/>
    <w:rsid w:val="00706AC2"/>
    <w:rsid w:val="007102F7"/>
    <w:rsid w:val="007108C3"/>
    <w:rsid w:val="00714040"/>
    <w:rsid w:val="007152AE"/>
    <w:rsid w:val="00715CF9"/>
    <w:rsid w:val="007161AD"/>
    <w:rsid w:val="00720DF7"/>
    <w:rsid w:val="00721351"/>
    <w:rsid w:val="0072149F"/>
    <w:rsid w:val="00721542"/>
    <w:rsid w:val="007216DC"/>
    <w:rsid w:val="007219A6"/>
    <w:rsid w:val="00721AF6"/>
    <w:rsid w:val="00722244"/>
    <w:rsid w:val="00722948"/>
    <w:rsid w:val="00723002"/>
    <w:rsid w:val="007241A2"/>
    <w:rsid w:val="00724971"/>
    <w:rsid w:val="007255DE"/>
    <w:rsid w:val="00725E1F"/>
    <w:rsid w:val="00727732"/>
    <w:rsid w:val="00727BF3"/>
    <w:rsid w:val="00730247"/>
    <w:rsid w:val="00730353"/>
    <w:rsid w:val="00730B86"/>
    <w:rsid w:val="00730F0F"/>
    <w:rsid w:val="0073266A"/>
    <w:rsid w:val="00733DC9"/>
    <w:rsid w:val="00733E14"/>
    <w:rsid w:val="00734DEF"/>
    <w:rsid w:val="00734FDC"/>
    <w:rsid w:val="00735CC4"/>
    <w:rsid w:val="0073634F"/>
    <w:rsid w:val="00740DBE"/>
    <w:rsid w:val="00742090"/>
    <w:rsid w:val="00742150"/>
    <w:rsid w:val="00743CF5"/>
    <w:rsid w:val="0074448F"/>
    <w:rsid w:val="00744496"/>
    <w:rsid w:val="00744AC5"/>
    <w:rsid w:val="00746F73"/>
    <w:rsid w:val="007475D3"/>
    <w:rsid w:val="00747773"/>
    <w:rsid w:val="00751BC0"/>
    <w:rsid w:val="007532E5"/>
    <w:rsid w:val="00754999"/>
    <w:rsid w:val="007554AD"/>
    <w:rsid w:val="00755DB1"/>
    <w:rsid w:val="00756F03"/>
    <w:rsid w:val="00757309"/>
    <w:rsid w:val="00757441"/>
    <w:rsid w:val="0075749C"/>
    <w:rsid w:val="007575A6"/>
    <w:rsid w:val="00757D48"/>
    <w:rsid w:val="00760BDA"/>
    <w:rsid w:val="00760F57"/>
    <w:rsid w:val="00761A6F"/>
    <w:rsid w:val="00762329"/>
    <w:rsid w:val="0076340A"/>
    <w:rsid w:val="007634F5"/>
    <w:rsid w:val="007642F2"/>
    <w:rsid w:val="00764A98"/>
    <w:rsid w:val="00764B4F"/>
    <w:rsid w:val="00764E4B"/>
    <w:rsid w:val="00765496"/>
    <w:rsid w:val="007661E3"/>
    <w:rsid w:val="00766C32"/>
    <w:rsid w:val="0076731B"/>
    <w:rsid w:val="00767CF0"/>
    <w:rsid w:val="0077175C"/>
    <w:rsid w:val="00771B93"/>
    <w:rsid w:val="00772047"/>
    <w:rsid w:val="00773441"/>
    <w:rsid w:val="00773EF2"/>
    <w:rsid w:val="007749D6"/>
    <w:rsid w:val="00775073"/>
    <w:rsid w:val="00775391"/>
    <w:rsid w:val="00775CC3"/>
    <w:rsid w:val="0077734F"/>
    <w:rsid w:val="007800DC"/>
    <w:rsid w:val="00781BDF"/>
    <w:rsid w:val="00781F92"/>
    <w:rsid w:val="0078205D"/>
    <w:rsid w:val="007829FD"/>
    <w:rsid w:val="00783594"/>
    <w:rsid w:val="007836F0"/>
    <w:rsid w:val="00783B78"/>
    <w:rsid w:val="00783E6F"/>
    <w:rsid w:val="00784360"/>
    <w:rsid w:val="00784F68"/>
    <w:rsid w:val="007857F5"/>
    <w:rsid w:val="00785CF1"/>
    <w:rsid w:val="007865D2"/>
    <w:rsid w:val="007874F2"/>
    <w:rsid w:val="00793202"/>
    <w:rsid w:val="00793F3D"/>
    <w:rsid w:val="0079445D"/>
    <w:rsid w:val="0079528C"/>
    <w:rsid w:val="00795A40"/>
    <w:rsid w:val="00795DFC"/>
    <w:rsid w:val="007962E5"/>
    <w:rsid w:val="0079757B"/>
    <w:rsid w:val="00797983"/>
    <w:rsid w:val="00797989"/>
    <w:rsid w:val="007A0858"/>
    <w:rsid w:val="007A09F1"/>
    <w:rsid w:val="007A0CB8"/>
    <w:rsid w:val="007A1255"/>
    <w:rsid w:val="007A18C5"/>
    <w:rsid w:val="007A1992"/>
    <w:rsid w:val="007A20C0"/>
    <w:rsid w:val="007A28B0"/>
    <w:rsid w:val="007A333B"/>
    <w:rsid w:val="007A5B4E"/>
    <w:rsid w:val="007A6BA0"/>
    <w:rsid w:val="007A7730"/>
    <w:rsid w:val="007A7BD1"/>
    <w:rsid w:val="007A7FE0"/>
    <w:rsid w:val="007B03C0"/>
    <w:rsid w:val="007B0681"/>
    <w:rsid w:val="007B06FE"/>
    <w:rsid w:val="007B3441"/>
    <w:rsid w:val="007B49B0"/>
    <w:rsid w:val="007B4C2C"/>
    <w:rsid w:val="007B5105"/>
    <w:rsid w:val="007B5D70"/>
    <w:rsid w:val="007B60DD"/>
    <w:rsid w:val="007B6A24"/>
    <w:rsid w:val="007C0966"/>
    <w:rsid w:val="007C1414"/>
    <w:rsid w:val="007C2482"/>
    <w:rsid w:val="007C2983"/>
    <w:rsid w:val="007C356B"/>
    <w:rsid w:val="007C3CA8"/>
    <w:rsid w:val="007C410E"/>
    <w:rsid w:val="007C4416"/>
    <w:rsid w:val="007C4E72"/>
    <w:rsid w:val="007C5458"/>
    <w:rsid w:val="007C5897"/>
    <w:rsid w:val="007C6A22"/>
    <w:rsid w:val="007C7FE7"/>
    <w:rsid w:val="007D2266"/>
    <w:rsid w:val="007D2A85"/>
    <w:rsid w:val="007D2E18"/>
    <w:rsid w:val="007D3637"/>
    <w:rsid w:val="007D5A3A"/>
    <w:rsid w:val="007D5F6B"/>
    <w:rsid w:val="007D727E"/>
    <w:rsid w:val="007D7906"/>
    <w:rsid w:val="007E038B"/>
    <w:rsid w:val="007E168A"/>
    <w:rsid w:val="007E1F1E"/>
    <w:rsid w:val="007E2F49"/>
    <w:rsid w:val="007E3C96"/>
    <w:rsid w:val="007E3D72"/>
    <w:rsid w:val="007E4945"/>
    <w:rsid w:val="007E5109"/>
    <w:rsid w:val="007E5EAC"/>
    <w:rsid w:val="007F0DA5"/>
    <w:rsid w:val="007F16A8"/>
    <w:rsid w:val="007F1CAA"/>
    <w:rsid w:val="007F1D84"/>
    <w:rsid w:val="007F30DC"/>
    <w:rsid w:val="007F349D"/>
    <w:rsid w:val="007F4C97"/>
    <w:rsid w:val="007F57CD"/>
    <w:rsid w:val="007F641B"/>
    <w:rsid w:val="007F693E"/>
    <w:rsid w:val="00800106"/>
    <w:rsid w:val="0080014E"/>
    <w:rsid w:val="008010EA"/>
    <w:rsid w:val="008017A0"/>
    <w:rsid w:val="0080187E"/>
    <w:rsid w:val="008022B4"/>
    <w:rsid w:val="0080268E"/>
    <w:rsid w:val="00803616"/>
    <w:rsid w:val="0080392F"/>
    <w:rsid w:val="00804C07"/>
    <w:rsid w:val="008050D7"/>
    <w:rsid w:val="0080561E"/>
    <w:rsid w:val="008058EA"/>
    <w:rsid w:val="00806ACE"/>
    <w:rsid w:val="00806C2C"/>
    <w:rsid w:val="008102D2"/>
    <w:rsid w:val="00810C8A"/>
    <w:rsid w:val="00811CBF"/>
    <w:rsid w:val="00811D55"/>
    <w:rsid w:val="008126E2"/>
    <w:rsid w:val="00815020"/>
    <w:rsid w:val="008151C2"/>
    <w:rsid w:val="00815CBB"/>
    <w:rsid w:val="0081683D"/>
    <w:rsid w:val="008168F8"/>
    <w:rsid w:val="008174A9"/>
    <w:rsid w:val="00820D3F"/>
    <w:rsid w:val="00821B0E"/>
    <w:rsid w:val="00821E38"/>
    <w:rsid w:val="00823454"/>
    <w:rsid w:val="008260E9"/>
    <w:rsid w:val="008276E8"/>
    <w:rsid w:val="0082783C"/>
    <w:rsid w:val="00827E18"/>
    <w:rsid w:val="00830F50"/>
    <w:rsid w:val="00831ABA"/>
    <w:rsid w:val="00831DF9"/>
    <w:rsid w:val="008325DF"/>
    <w:rsid w:val="00832D58"/>
    <w:rsid w:val="0083504B"/>
    <w:rsid w:val="008355D7"/>
    <w:rsid w:val="00835F2C"/>
    <w:rsid w:val="00835F77"/>
    <w:rsid w:val="00836C05"/>
    <w:rsid w:val="00837A55"/>
    <w:rsid w:val="00840FB7"/>
    <w:rsid w:val="00842003"/>
    <w:rsid w:val="0084294E"/>
    <w:rsid w:val="00843713"/>
    <w:rsid w:val="008443D2"/>
    <w:rsid w:val="00844D95"/>
    <w:rsid w:val="0084579E"/>
    <w:rsid w:val="00845883"/>
    <w:rsid w:val="00845B8E"/>
    <w:rsid w:val="00845F2E"/>
    <w:rsid w:val="008513FD"/>
    <w:rsid w:val="00852F58"/>
    <w:rsid w:val="00853B99"/>
    <w:rsid w:val="008541BA"/>
    <w:rsid w:val="00855F0E"/>
    <w:rsid w:val="00856D45"/>
    <w:rsid w:val="00856F53"/>
    <w:rsid w:val="008603E2"/>
    <w:rsid w:val="00860AFD"/>
    <w:rsid w:val="0086143B"/>
    <w:rsid w:val="00862F04"/>
    <w:rsid w:val="00864A31"/>
    <w:rsid w:val="0086565B"/>
    <w:rsid w:val="008668E3"/>
    <w:rsid w:val="00871588"/>
    <w:rsid w:val="00872ADD"/>
    <w:rsid w:val="008739BE"/>
    <w:rsid w:val="00875BF1"/>
    <w:rsid w:val="00875F4C"/>
    <w:rsid w:val="0087686E"/>
    <w:rsid w:val="00876F2B"/>
    <w:rsid w:val="00880282"/>
    <w:rsid w:val="00880B60"/>
    <w:rsid w:val="008819F7"/>
    <w:rsid w:val="00883C50"/>
    <w:rsid w:val="0088491A"/>
    <w:rsid w:val="00884DB1"/>
    <w:rsid w:val="008864D7"/>
    <w:rsid w:val="00886D46"/>
    <w:rsid w:val="00887050"/>
    <w:rsid w:val="00887491"/>
    <w:rsid w:val="00887F32"/>
    <w:rsid w:val="008914D5"/>
    <w:rsid w:val="0089185A"/>
    <w:rsid w:val="00891C5C"/>
    <w:rsid w:val="00892283"/>
    <w:rsid w:val="00892644"/>
    <w:rsid w:val="0089319A"/>
    <w:rsid w:val="00893DCC"/>
    <w:rsid w:val="0089501B"/>
    <w:rsid w:val="00895240"/>
    <w:rsid w:val="0089551A"/>
    <w:rsid w:val="00895F55"/>
    <w:rsid w:val="008A3604"/>
    <w:rsid w:val="008A51EA"/>
    <w:rsid w:val="008A5D42"/>
    <w:rsid w:val="008A612E"/>
    <w:rsid w:val="008A66B5"/>
    <w:rsid w:val="008A7B57"/>
    <w:rsid w:val="008B03F7"/>
    <w:rsid w:val="008B0BDD"/>
    <w:rsid w:val="008B0E2F"/>
    <w:rsid w:val="008B332E"/>
    <w:rsid w:val="008B3EF8"/>
    <w:rsid w:val="008B4FBF"/>
    <w:rsid w:val="008B6F45"/>
    <w:rsid w:val="008C01F4"/>
    <w:rsid w:val="008C04E5"/>
    <w:rsid w:val="008C16D9"/>
    <w:rsid w:val="008C1B9A"/>
    <w:rsid w:val="008C2EDD"/>
    <w:rsid w:val="008C3645"/>
    <w:rsid w:val="008C3773"/>
    <w:rsid w:val="008C3DE2"/>
    <w:rsid w:val="008C3E07"/>
    <w:rsid w:val="008C3FFB"/>
    <w:rsid w:val="008C6C00"/>
    <w:rsid w:val="008D1851"/>
    <w:rsid w:val="008D1E64"/>
    <w:rsid w:val="008D23CF"/>
    <w:rsid w:val="008D2564"/>
    <w:rsid w:val="008D388D"/>
    <w:rsid w:val="008D39C2"/>
    <w:rsid w:val="008D3A22"/>
    <w:rsid w:val="008D3D5C"/>
    <w:rsid w:val="008D5BD3"/>
    <w:rsid w:val="008D669A"/>
    <w:rsid w:val="008D7566"/>
    <w:rsid w:val="008E21E9"/>
    <w:rsid w:val="008E282C"/>
    <w:rsid w:val="008E2C3A"/>
    <w:rsid w:val="008E3566"/>
    <w:rsid w:val="008E3C24"/>
    <w:rsid w:val="008E46DD"/>
    <w:rsid w:val="008E4F02"/>
    <w:rsid w:val="008E7801"/>
    <w:rsid w:val="008F0E23"/>
    <w:rsid w:val="008F2324"/>
    <w:rsid w:val="008F4C73"/>
    <w:rsid w:val="008F5EB9"/>
    <w:rsid w:val="008F7A68"/>
    <w:rsid w:val="00900FC1"/>
    <w:rsid w:val="009026C3"/>
    <w:rsid w:val="00903B1B"/>
    <w:rsid w:val="009040C2"/>
    <w:rsid w:val="009048EB"/>
    <w:rsid w:val="009066A4"/>
    <w:rsid w:val="009075BC"/>
    <w:rsid w:val="009126DC"/>
    <w:rsid w:val="00913D59"/>
    <w:rsid w:val="00914836"/>
    <w:rsid w:val="00914AEE"/>
    <w:rsid w:val="009162D8"/>
    <w:rsid w:val="00916356"/>
    <w:rsid w:val="00916967"/>
    <w:rsid w:val="00917173"/>
    <w:rsid w:val="00917639"/>
    <w:rsid w:val="009218DA"/>
    <w:rsid w:val="00922D68"/>
    <w:rsid w:val="00924042"/>
    <w:rsid w:val="009247E4"/>
    <w:rsid w:val="00924C15"/>
    <w:rsid w:val="0092517E"/>
    <w:rsid w:val="00925E90"/>
    <w:rsid w:val="00927587"/>
    <w:rsid w:val="00930D78"/>
    <w:rsid w:val="00930E58"/>
    <w:rsid w:val="0093120D"/>
    <w:rsid w:val="009315F8"/>
    <w:rsid w:val="00931A85"/>
    <w:rsid w:val="00931C5F"/>
    <w:rsid w:val="00932EA6"/>
    <w:rsid w:val="009336CF"/>
    <w:rsid w:val="00933AF9"/>
    <w:rsid w:val="00934859"/>
    <w:rsid w:val="0093575E"/>
    <w:rsid w:val="0093587C"/>
    <w:rsid w:val="00937358"/>
    <w:rsid w:val="009373EB"/>
    <w:rsid w:val="009379F6"/>
    <w:rsid w:val="00941C75"/>
    <w:rsid w:val="00941EF7"/>
    <w:rsid w:val="009421DE"/>
    <w:rsid w:val="00942909"/>
    <w:rsid w:val="00942AE1"/>
    <w:rsid w:val="009430DE"/>
    <w:rsid w:val="009448B0"/>
    <w:rsid w:val="0094720E"/>
    <w:rsid w:val="00947B35"/>
    <w:rsid w:val="00947B84"/>
    <w:rsid w:val="0095017F"/>
    <w:rsid w:val="009509C0"/>
    <w:rsid w:val="00953C77"/>
    <w:rsid w:val="00953FEF"/>
    <w:rsid w:val="00954EFD"/>
    <w:rsid w:val="0095500E"/>
    <w:rsid w:val="009555A6"/>
    <w:rsid w:val="00957347"/>
    <w:rsid w:val="00960C26"/>
    <w:rsid w:val="00960DB6"/>
    <w:rsid w:val="00961DE7"/>
    <w:rsid w:val="00962D84"/>
    <w:rsid w:val="009636BE"/>
    <w:rsid w:val="00963C33"/>
    <w:rsid w:val="00963E04"/>
    <w:rsid w:val="00963F09"/>
    <w:rsid w:val="0096437B"/>
    <w:rsid w:val="00964751"/>
    <w:rsid w:val="00964EE6"/>
    <w:rsid w:val="0096513C"/>
    <w:rsid w:val="009661AF"/>
    <w:rsid w:val="00966D77"/>
    <w:rsid w:val="00967B64"/>
    <w:rsid w:val="00970B10"/>
    <w:rsid w:val="00970D0A"/>
    <w:rsid w:val="00972637"/>
    <w:rsid w:val="009736E1"/>
    <w:rsid w:val="00973795"/>
    <w:rsid w:val="00973C9F"/>
    <w:rsid w:val="00973E99"/>
    <w:rsid w:val="00973F9A"/>
    <w:rsid w:val="009753E7"/>
    <w:rsid w:val="009761E8"/>
    <w:rsid w:val="00977138"/>
    <w:rsid w:val="00980C1D"/>
    <w:rsid w:val="00982247"/>
    <w:rsid w:val="0098226F"/>
    <w:rsid w:val="0098347C"/>
    <w:rsid w:val="00984246"/>
    <w:rsid w:val="009845B7"/>
    <w:rsid w:val="0098505A"/>
    <w:rsid w:val="0098681A"/>
    <w:rsid w:val="00987141"/>
    <w:rsid w:val="0099083C"/>
    <w:rsid w:val="009921D9"/>
    <w:rsid w:val="0099346D"/>
    <w:rsid w:val="00994A16"/>
    <w:rsid w:val="00995C97"/>
    <w:rsid w:val="00996EFC"/>
    <w:rsid w:val="009A0B2A"/>
    <w:rsid w:val="009A0E2F"/>
    <w:rsid w:val="009A1565"/>
    <w:rsid w:val="009A419E"/>
    <w:rsid w:val="009A4738"/>
    <w:rsid w:val="009A5639"/>
    <w:rsid w:val="009A64A2"/>
    <w:rsid w:val="009A64C6"/>
    <w:rsid w:val="009A6A9E"/>
    <w:rsid w:val="009A7465"/>
    <w:rsid w:val="009B0183"/>
    <w:rsid w:val="009B1B35"/>
    <w:rsid w:val="009B1BB1"/>
    <w:rsid w:val="009B23F8"/>
    <w:rsid w:val="009B2D1C"/>
    <w:rsid w:val="009B2F32"/>
    <w:rsid w:val="009B3480"/>
    <w:rsid w:val="009B40C4"/>
    <w:rsid w:val="009B4514"/>
    <w:rsid w:val="009B5704"/>
    <w:rsid w:val="009C10A7"/>
    <w:rsid w:val="009C1BE3"/>
    <w:rsid w:val="009C2144"/>
    <w:rsid w:val="009C4006"/>
    <w:rsid w:val="009C4533"/>
    <w:rsid w:val="009C4764"/>
    <w:rsid w:val="009C576D"/>
    <w:rsid w:val="009C5809"/>
    <w:rsid w:val="009C6038"/>
    <w:rsid w:val="009D12A3"/>
    <w:rsid w:val="009D1A27"/>
    <w:rsid w:val="009D1C0E"/>
    <w:rsid w:val="009D20DC"/>
    <w:rsid w:val="009D498F"/>
    <w:rsid w:val="009D4AB3"/>
    <w:rsid w:val="009D4DAF"/>
    <w:rsid w:val="009D65EF"/>
    <w:rsid w:val="009E01E2"/>
    <w:rsid w:val="009E0BF7"/>
    <w:rsid w:val="009E0E39"/>
    <w:rsid w:val="009E23D8"/>
    <w:rsid w:val="009E2570"/>
    <w:rsid w:val="009E2607"/>
    <w:rsid w:val="009E356C"/>
    <w:rsid w:val="009E3F62"/>
    <w:rsid w:val="009E584B"/>
    <w:rsid w:val="009E5F53"/>
    <w:rsid w:val="009E6E1B"/>
    <w:rsid w:val="009E758D"/>
    <w:rsid w:val="009E7724"/>
    <w:rsid w:val="009F03FF"/>
    <w:rsid w:val="009F0842"/>
    <w:rsid w:val="009F19E9"/>
    <w:rsid w:val="009F31BF"/>
    <w:rsid w:val="009F4B63"/>
    <w:rsid w:val="009F51F3"/>
    <w:rsid w:val="009F6B64"/>
    <w:rsid w:val="009F735E"/>
    <w:rsid w:val="009F7456"/>
    <w:rsid w:val="009F7956"/>
    <w:rsid w:val="00A0075B"/>
    <w:rsid w:val="00A008CE"/>
    <w:rsid w:val="00A01E9D"/>
    <w:rsid w:val="00A02286"/>
    <w:rsid w:val="00A02598"/>
    <w:rsid w:val="00A03229"/>
    <w:rsid w:val="00A0519C"/>
    <w:rsid w:val="00A06C53"/>
    <w:rsid w:val="00A121C3"/>
    <w:rsid w:val="00A13215"/>
    <w:rsid w:val="00A13737"/>
    <w:rsid w:val="00A14E8E"/>
    <w:rsid w:val="00A15916"/>
    <w:rsid w:val="00A17B3E"/>
    <w:rsid w:val="00A17BBF"/>
    <w:rsid w:val="00A17D02"/>
    <w:rsid w:val="00A17DC6"/>
    <w:rsid w:val="00A201DB"/>
    <w:rsid w:val="00A2059F"/>
    <w:rsid w:val="00A20D3B"/>
    <w:rsid w:val="00A21ACF"/>
    <w:rsid w:val="00A21E35"/>
    <w:rsid w:val="00A23549"/>
    <w:rsid w:val="00A23A4F"/>
    <w:rsid w:val="00A2492D"/>
    <w:rsid w:val="00A2500F"/>
    <w:rsid w:val="00A253B4"/>
    <w:rsid w:val="00A25515"/>
    <w:rsid w:val="00A27356"/>
    <w:rsid w:val="00A27691"/>
    <w:rsid w:val="00A27F5F"/>
    <w:rsid w:val="00A30077"/>
    <w:rsid w:val="00A30247"/>
    <w:rsid w:val="00A30D83"/>
    <w:rsid w:val="00A3149D"/>
    <w:rsid w:val="00A317F0"/>
    <w:rsid w:val="00A31EE0"/>
    <w:rsid w:val="00A32726"/>
    <w:rsid w:val="00A328BB"/>
    <w:rsid w:val="00A34120"/>
    <w:rsid w:val="00A34226"/>
    <w:rsid w:val="00A3519C"/>
    <w:rsid w:val="00A35209"/>
    <w:rsid w:val="00A36504"/>
    <w:rsid w:val="00A3731B"/>
    <w:rsid w:val="00A37EC9"/>
    <w:rsid w:val="00A41A7A"/>
    <w:rsid w:val="00A428A0"/>
    <w:rsid w:val="00A432F4"/>
    <w:rsid w:val="00A45181"/>
    <w:rsid w:val="00A4558D"/>
    <w:rsid w:val="00A46780"/>
    <w:rsid w:val="00A50054"/>
    <w:rsid w:val="00A50615"/>
    <w:rsid w:val="00A5081A"/>
    <w:rsid w:val="00A5292C"/>
    <w:rsid w:val="00A53694"/>
    <w:rsid w:val="00A53919"/>
    <w:rsid w:val="00A54BED"/>
    <w:rsid w:val="00A54EF0"/>
    <w:rsid w:val="00A553CE"/>
    <w:rsid w:val="00A565FD"/>
    <w:rsid w:val="00A56F7B"/>
    <w:rsid w:val="00A57B4E"/>
    <w:rsid w:val="00A60DC9"/>
    <w:rsid w:val="00A62117"/>
    <w:rsid w:val="00A62323"/>
    <w:rsid w:val="00A62422"/>
    <w:rsid w:val="00A62A38"/>
    <w:rsid w:val="00A62C05"/>
    <w:rsid w:val="00A63D01"/>
    <w:rsid w:val="00A63DC0"/>
    <w:rsid w:val="00A65028"/>
    <w:rsid w:val="00A65571"/>
    <w:rsid w:val="00A65C7F"/>
    <w:rsid w:val="00A65EE2"/>
    <w:rsid w:val="00A6607D"/>
    <w:rsid w:val="00A67E80"/>
    <w:rsid w:val="00A71625"/>
    <w:rsid w:val="00A73036"/>
    <w:rsid w:val="00A7421C"/>
    <w:rsid w:val="00A74936"/>
    <w:rsid w:val="00A7498C"/>
    <w:rsid w:val="00A75A3C"/>
    <w:rsid w:val="00A76BAD"/>
    <w:rsid w:val="00A805E9"/>
    <w:rsid w:val="00A8064E"/>
    <w:rsid w:val="00A80C6E"/>
    <w:rsid w:val="00A82866"/>
    <w:rsid w:val="00A83F07"/>
    <w:rsid w:val="00A84B66"/>
    <w:rsid w:val="00A8576D"/>
    <w:rsid w:val="00A87561"/>
    <w:rsid w:val="00A87E7D"/>
    <w:rsid w:val="00A90F41"/>
    <w:rsid w:val="00A91DDD"/>
    <w:rsid w:val="00A92100"/>
    <w:rsid w:val="00A92373"/>
    <w:rsid w:val="00A924B1"/>
    <w:rsid w:val="00A927F1"/>
    <w:rsid w:val="00A93732"/>
    <w:rsid w:val="00A9398E"/>
    <w:rsid w:val="00A93C66"/>
    <w:rsid w:val="00A94ABF"/>
    <w:rsid w:val="00A9536B"/>
    <w:rsid w:val="00A95E72"/>
    <w:rsid w:val="00A96A40"/>
    <w:rsid w:val="00AA028F"/>
    <w:rsid w:val="00AA1372"/>
    <w:rsid w:val="00AA1F37"/>
    <w:rsid w:val="00AA381A"/>
    <w:rsid w:val="00AA44ED"/>
    <w:rsid w:val="00AA490B"/>
    <w:rsid w:val="00AA494C"/>
    <w:rsid w:val="00AA49BA"/>
    <w:rsid w:val="00AA5A1B"/>
    <w:rsid w:val="00AA686E"/>
    <w:rsid w:val="00AA7868"/>
    <w:rsid w:val="00AA7C9B"/>
    <w:rsid w:val="00AA7EF4"/>
    <w:rsid w:val="00AB0FF6"/>
    <w:rsid w:val="00AB2533"/>
    <w:rsid w:val="00AB28F1"/>
    <w:rsid w:val="00AB51B1"/>
    <w:rsid w:val="00AB52BC"/>
    <w:rsid w:val="00AB5750"/>
    <w:rsid w:val="00AB5F19"/>
    <w:rsid w:val="00AB6576"/>
    <w:rsid w:val="00AC1369"/>
    <w:rsid w:val="00AC2D95"/>
    <w:rsid w:val="00AC3ACB"/>
    <w:rsid w:val="00AC4D58"/>
    <w:rsid w:val="00AC4ED5"/>
    <w:rsid w:val="00AC5868"/>
    <w:rsid w:val="00AC5FA8"/>
    <w:rsid w:val="00AC6564"/>
    <w:rsid w:val="00AC7EBB"/>
    <w:rsid w:val="00AD0F59"/>
    <w:rsid w:val="00AD3819"/>
    <w:rsid w:val="00AD39F1"/>
    <w:rsid w:val="00AD43BE"/>
    <w:rsid w:val="00AD4908"/>
    <w:rsid w:val="00AD4D46"/>
    <w:rsid w:val="00AD5312"/>
    <w:rsid w:val="00AD5587"/>
    <w:rsid w:val="00AD60A4"/>
    <w:rsid w:val="00AD67CB"/>
    <w:rsid w:val="00AD6D5F"/>
    <w:rsid w:val="00AE0DCE"/>
    <w:rsid w:val="00AE1295"/>
    <w:rsid w:val="00AE18CD"/>
    <w:rsid w:val="00AE23AF"/>
    <w:rsid w:val="00AE3ABF"/>
    <w:rsid w:val="00AE3FED"/>
    <w:rsid w:val="00AE4679"/>
    <w:rsid w:val="00AE4872"/>
    <w:rsid w:val="00AE487D"/>
    <w:rsid w:val="00AE532E"/>
    <w:rsid w:val="00AE54A5"/>
    <w:rsid w:val="00AE6120"/>
    <w:rsid w:val="00AE6179"/>
    <w:rsid w:val="00AE67ED"/>
    <w:rsid w:val="00AE737D"/>
    <w:rsid w:val="00AF18D8"/>
    <w:rsid w:val="00AF2DC2"/>
    <w:rsid w:val="00AF4840"/>
    <w:rsid w:val="00AF5221"/>
    <w:rsid w:val="00AF61CE"/>
    <w:rsid w:val="00AF631E"/>
    <w:rsid w:val="00AF6612"/>
    <w:rsid w:val="00AF6AAB"/>
    <w:rsid w:val="00B013AC"/>
    <w:rsid w:val="00B019A0"/>
    <w:rsid w:val="00B021AD"/>
    <w:rsid w:val="00B02629"/>
    <w:rsid w:val="00B0298B"/>
    <w:rsid w:val="00B02BF9"/>
    <w:rsid w:val="00B02C48"/>
    <w:rsid w:val="00B02F04"/>
    <w:rsid w:val="00B03666"/>
    <w:rsid w:val="00B04144"/>
    <w:rsid w:val="00B0495A"/>
    <w:rsid w:val="00B05393"/>
    <w:rsid w:val="00B05F83"/>
    <w:rsid w:val="00B06DC9"/>
    <w:rsid w:val="00B06DEA"/>
    <w:rsid w:val="00B07117"/>
    <w:rsid w:val="00B10456"/>
    <w:rsid w:val="00B1089C"/>
    <w:rsid w:val="00B15487"/>
    <w:rsid w:val="00B15D96"/>
    <w:rsid w:val="00B21133"/>
    <w:rsid w:val="00B2117E"/>
    <w:rsid w:val="00B2153A"/>
    <w:rsid w:val="00B21A70"/>
    <w:rsid w:val="00B22134"/>
    <w:rsid w:val="00B22F2C"/>
    <w:rsid w:val="00B274E5"/>
    <w:rsid w:val="00B276A6"/>
    <w:rsid w:val="00B27A1B"/>
    <w:rsid w:val="00B30855"/>
    <w:rsid w:val="00B31CF4"/>
    <w:rsid w:val="00B33018"/>
    <w:rsid w:val="00B3325B"/>
    <w:rsid w:val="00B33578"/>
    <w:rsid w:val="00B3582E"/>
    <w:rsid w:val="00B35BC4"/>
    <w:rsid w:val="00B35F86"/>
    <w:rsid w:val="00B36F88"/>
    <w:rsid w:val="00B3729D"/>
    <w:rsid w:val="00B37AA9"/>
    <w:rsid w:val="00B4025B"/>
    <w:rsid w:val="00B41767"/>
    <w:rsid w:val="00B41BDB"/>
    <w:rsid w:val="00B41FDB"/>
    <w:rsid w:val="00B43E13"/>
    <w:rsid w:val="00B44AF0"/>
    <w:rsid w:val="00B4515F"/>
    <w:rsid w:val="00B455C4"/>
    <w:rsid w:val="00B459EE"/>
    <w:rsid w:val="00B46D98"/>
    <w:rsid w:val="00B47122"/>
    <w:rsid w:val="00B472BE"/>
    <w:rsid w:val="00B47339"/>
    <w:rsid w:val="00B47AE5"/>
    <w:rsid w:val="00B50CFB"/>
    <w:rsid w:val="00B511E3"/>
    <w:rsid w:val="00B5164E"/>
    <w:rsid w:val="00B51A71"/>
    <w:rsid w:val="00B53694"/>
    <w:rsid w:val="00B538CC"/>
    <w:rsid w:val="00B54979"/>
    <w:rsid w:val="00B557AA"/>
    <w:rsid w:val="00B56D40"/>
    <w:rsid w:val="00B57272"/>
    <w:rsid w:val="00B615A1"/>
    <w:rsid w:val="00B61C08"/>
    <w:rsid w:val="00B62240"/>
    <w:rsid w:val="00B65E36"/>
    <w:rsid w:val="00B66296"/>
    <w:rsid w:val="00B66642"/>
    <w:rsid w:val="00B70C0D"/>
    <w:rsid w:val="00B71154"/>
    <w:rsid w:val="00B71A42"/>
    <w:rsid w:val="00B729F0"/>
    <w:rsid w:val="00B7308F"/>
    <w:rsid w:val="00B74164"/>
    <w:rsid w:val="00B74336"/>
    <w:rsid w:val="00B74BDE"/>
    <w:rsid w:val="00B76862"/>
    <w:rsid w:val="00B77CD3"/>
    <w:rsid w:val="00B8160C"/>
    <w:rsid w:val="00B81877"/>
    <w:rsid w:val="00B81B9C"/>
    <w:rsid w:val="00B82D50"/>
    <w:rsid w:val="00B82E9A"/>
    <w:rsid w:val="00B83526"/>
    <w:rsid w:val="00B83866"/>
    <w:rsid w:val="00B851E6"/>
    <w:rsid w:val="00B85A8D"/>
    <w:rsid w:val="00B87049"/>
    <w:rsid w:val="00B8793B"/>
    <w:rsid w:val="00B87B74"/>
    <w:rsid w:val="00B90217"/>
    <w:rsid w:val="00B91CD4"/>
    <w:rsid w:val="00B91FE9"/>
    <w:rsid w:val="00B94AC9"/>
    <w:rsid w:val="00B95E01"/>
    <w:rsid w:val="00B960B2"/>
    <w:rsid w:val="00B96F8C"/>
    <w:rsid w:val="00B97350"/>
    <w:rsid w:val="00BA1848"/>
    <w:rsid w:val="00BA3531"/>
    <w:rsid w:val="00BA3926"/>
    <w:rsid w:val="00BA3990"/>
    <w:rsid w:val="00BA40F1"/>
    <w:rsid w:val="00BA4EC8"/>
    <w:rsid w:val="00BA5A23"/>
    <w:rsid w:val="00BA72F4"/>
    <w:rsid w:val="00BB05BA"/>
    <w:rsid w:val="00BB148A"/>
    <w:rsid w:val="00BB18D1"/>
    <w:rsid w:val="00BB28F6"/>
    <w:rsid w:val="00BB319B"/>
    <w:rsid w:val="00BB37A5"/>
    <w:rsid w:val="00BB3941"/>
    <w:rsid w:val="00BB569C"/>
    <w:rsid w:val="00BB5C51"/>
    <w:rsid w:val="00BB6550"/>
    <w:rsid w:val="00BB6677"/>
    <w:rsid w:val="00BB6DD5"/>
    <w:rsid w:val="00BB7012"/>
    <w:rsid w:val="00BB7CB7"/>
    <w:rsid w:val="00BC34EF"/>
    <w:rsid w:val="00BC3E8D"/>
    <w:rsid w:val="00BC4151"/>
    <w:rsid w:val="00BC44B0"/>
    <w:rsid w:val="00BC475C"/>
    <w:rsid w:val="00BC5B53"/>
    <w:rsid w:val="00BC5F26"/>
    <w:rsid w:val="00BC6505"/>
    <w:rsid w:val="00BC650E"/>
    <w:rsid w:val="00BC6A8B"/>
    <w:rsid w:val="00BC746D"/>
    <w:rsid w:val="00BC7929"/>
    <w:rsid w:val="00BD0325"/>
    <w:rsid w:val="00BD0A36"/>
    <w:rsid w:val="00BD112F"/>
    <w:rsid w:val="00BD11DD"/>
    <w:rsid w:val="00BD1BD8"/>
    <w:rsid w:val="00BD42E3"/>
    <w:rsid w:val="00BD48C0"/>
    <w:rsid w:val="00BD5669"/>
    <w:rsid w:val="00BD6EC2"/>
    <w:rsid w:val="00BD7BD8"/>
    <w:rsid w:val="00BE094D"/>
    <w:rsid w:val="00BE50C8"/>
    <w:rsid w:val="00BE55D2"/>
    <w:rsid w:val="00BE56E6"/>
    <w:rsid w:val="00BE5D6A"/>
    <w:rsid w:val="00BF27D3"/>
    <w:rsid w:val="00BF36BB"/>
    <w:rsid w:val="00BF4EFD"/>
    <w:rsid w:val="00BF5DDD"/>
    <w:rsid w:val="00BF6010"/>
    <w:rsid w:val="00BF6268"/>
    <w:rsid w:val="00BF7181"/>
    <w:rsid w:val="00BF7836"/>
    <w:rsid w:val="00C01967"/>
    <w:rsid w:val="00C0197B"/>
    <w:rsid w:val="00C020CF"/>
    <w:rsid w:val="00C02A2E"/>
    <w:rsid w:val="00C052B4"/>
    <w:rsid w:val="00C052C9"/>
    <w:rsid w:val="00C06503"/>
    <w:rsid w:val="00C06B5E"/>
    <w:rsid w:val="00C06D7A"/>
    <w:rsid w:val="00C07813"/>
    <w:rsid w:val="00C10628"/>
    <w:rsid w:val="00C106E0"/>
    <w:rsid w:val="00C10DBA"/>
    <w:rsid w:val="00C115AE"/>
    <w:rsid w:val="00C11AA7"/>
    <w:rsid w:val="00C129F9"/>
    <w:rsid w:val="00C13710"/>
    <w:rsid w:val="00C15201"/>
    <w:rsid w:val="00C16663"/>
    <w:rsid w:val="00C16784"/>
    <w:rsid w:val="00C1758A"/>
    <w:rsid w:val="00C175A5"/>
    <w:rsid w:val="00C17B9D"/>
    <w:rsid w:val="00C17DE1"/>
    <w:rsid w:val="00C20059"/>
    <w:rsid w:val="00C216D6"/>
    <w:rsid w:val="00C22B39"/>
    <w:rsid w:val="00C231EE"/>
    <w:rsid w:val="00C23BFD"/>
    <w:rsid w:val="00C247ED"/>
    <w:rsid w:val="00C24E61"/>
    <w:rsid w:val="00C24F02"/>
    <w:rsid w:val="00C25631"/>
    <w:rsid w:val="00C256DE"/>
    <w:rsid w:val="00C25AB6"/>
    <w:rsid w:val="00C25C61"/>
    <w:rsid w:val="00C26A02"/>
    <w:rsid w:val="00C26FEA"/>
    <w:rsid w:val="00C27713"/>
    <w:rsid w:val="00C277BF"/>
    <w:rsid w:val="00C27854"/>
    <w:rsid w:val="00C279DD"/>
    <w:rsid w:val="00C3111A"/>
    <w:rsid w:val="00C313BC"/>
    <w:rsid w:val="00C31E37"/>
    <w:rsid w:val="00C32267"/>
    <w:rsid w:val="00C329CB"/>
    <w:rsid w:val="00C344DF"/>
    <w:rsid w:val="00C35264"/>
    <w:rsid w:val="00C41970"/>
    <w:rsid w:val="00C41CCD"/>
    <w:rsid w:val="00C42ABD"/>
    <w:rsid w:val="00C433E6"/>
    <w:rsid w:val="00C4349A"/>
    <w:rsid w:val="00C43E64"/>
    <w:rsid w:val="00C440EF"/>
    <w:rsid w:val="00C44510"/>
    <w:rsid w:val="00C44B95"/>
    <w:rsid w:val="00C4534B"/>
    <w:rsid w:val="00C46BEF"/>
    <w:rsid w:val="00C47176"/>
    <w:rsid w:val="00C472CE"/>
    <w:rsid w:val="00C4782D"/>
    <w:rsid w:val="00C51552"/>
    <w:rsid w:val="00C519ED"/>
    <w:rsid w:val="00C523B6"/>
    <w:rsid w:val="00C54070"/>
    <w:rsid w:val="00C54332"/>
    <w:rsid w:val="00C543A7"/>
    <w:rsid w:val="00C54C74"/>
    <w:rsid w:val="00C55A13"/>
    <w:rsid w:val="00C55B43"/>
    <w:rsid w:val="00C55D7A"/>
    <w:rsid w:val="00C56CA6"/>
    <w:rsid w:val="00C57582"/>
    <w:rsid w:val="00C577F4"/>
    <w:rsid w:val="00C613CE"/>
    <w:rsid w:val="00C618FB"/>
    <w:rsid w:val="00C62B69"/>
    <w:rsid w:val="00C62B94"/>
    <w:rsid w:val="00C645F6"/>
    <w:rsid w:val="00C6466D"/>
    <w:rsid w:val="00C6632C"/>
    <w:rsid w:val="00C66A2A"/>
    <w:rsid w:val="00C66CB3"/>
    <w:rsid w:val="00C66F22"/>
    <w:rsid w:val="00C704B6"/>
    <w:rsid w:val="00C715A4"/>
    <w:rsid w:val="00C71611"/>
    <w:rsid w:val="00C72CF7"/>
    <w:rsid w:val="00C730A1"/>
    <w:rsid w:val="00C74623"/>
    <w:rsid w:val="00C748DA"/>
    <w:rsid w:val="00C76FE4"/>
    <w:rsid w:val="00C771F8"/>
    <w:rsid w:val="00C7722D"/>
    <w:rsid w:val="00C8050A"/>
    <w:rsid w:val="00C81511"/>
    <w:rsid w:val="00C815FF"/>
    <w:rsid w:val="00C81EB3"/>
    <w:rsid w:val="00C81FF8"/>
    <w:rsid w:val="00C82529"/>
    <w:rsid w:val="00C82BB3"/>
    <w:rsid w:val="00C82E3E"/>
    <w:rsid w:val="00C82F14"/>
    <w:rsid w:val="00C83D7B"/>
    <w:rsid w:val="00C840E8"/>
    <w:rsid w:val="00C84376"/>
    <w:rsid w:val="00C84ADA"/>
    <w:rsid w:val="00C851B4"/>
    <w:rsid w:val="00C851E0"/>
    <w:rsid w:val="00C86615"/>
    <w:rsid w:val="00C86F88"/>
    <w:rsid w:val="00C8795C"/>
    <w:rsid w:val="00C915B7"/>
    <w:rsid w:val="00C922FC"/>
    <w:rsid w:val="00C923F6"/>
    <w:rsid w:val="00C926CB"/>
    <w:rsid w:val="00C93021"/>
    <w:rsid w:val="00C931EA"/>
    <w:rsid w:val="00C93319"/>
    <w:rsid w:val="00C934BB"/>
    <w:rsid w:val="00C93905"/>
    <w:rsid w:val="00C94D34"/>
    <w:rsid w:val="00C94DC7"/>
    <w:rsid w:val="00C95D5D"/>
    <w:rsid w:val="00C965F7"/>
    <w:rsid w:val="00C96C80"/>
    <w:rsid w:val="00CA047B"/>
    <w:rsid w:val="00CA3943"/>
    <w:rsid w:val="00CA4771"/>
    <w:rsid w:val="00CA4A48"/>
    <w:rsid w:val="00CA4E26"/>
    <w:rsid w:val="00CA50C3"/>
    <w:rsid w:val="00CA671E"/>
    <w:rsid w:val="00CA68E4"/>
    <w:rsid w:val="00CA6C60"/>
    <w:rsid w:val="00CB0F97"/>
    <w:rsid w:val="00CB2439"/>
    <w:rsid w:val="00CB43A9"/>
    <w:rsid w:val="00CB5AC8"/>
    <w:rsid w:val="00CB729A"/>
    <w:rsid w:val="00CB7C00"/>
    <w:rsid w:val="00CC0619"/>
    <w:rsid w:val="00CC09BE"/>
    <w:rsid w:val="00CC2234"/>
    <w:rsid w:val="00CC23C5"/>
    <w:rsid w:val="00CC25B8"/>
    <w:rsid w:val="00CC32F9"/>
    <w:rsid w:val="00CC4D89"/>
    <w:rsid w:val="00CC5092"/>
    <w:rsid w:val="00CC6279"/>
    <w:rsid w:val="00CC7DF5"/>
    <w:rsid w:val="00CD0148"/>
    <w:rsid w:val="00CD139A"/>
    <w:rsid w:val="00CD1BD3"/>
    <w:rsid w:val="00CD1C5F"/>
    <w:rsid w:val="00CD23A8"/>
    <w:rsid w:val="00CD3002"/>
    <w:rsid w:val="00CD3973"/>
    <w:rsid w:val="00CD5475"/>
    <w:rsid w:val="00CD6182"/>
    <w:rsid w:val="00CD6A61"/>
    <w:rsid w:val="00CD6C18"/>
    <w:rsid w:val="00CD6CC2"/>
    <w:rsid w:val="00CE0F56"/>
    <w:rsid w:val="00CE18C7"/>
    <w:rsid w:val="00CE1909"/>
    <w:rsid w:val="00CE260A"/>
    <w:rsid w:val="00CE2896"/>
    <w:rsid w:val="00CE3468"/>
    <w:rsid w:val="00CE4BCD"/>
    <w:rsid w:val="00CE6665"/>
    <w:rsid w:val="00CE6C71"/>
    <w:rsid w:val="00CE6E6F"/>
    <w:rsid w:val="00CE7E70"/>
    <w:rsid w:val="00CF07BD"/>
    <w:rsid w:val="00CF33DC"/>
    <w:rsid w:val="00CF3480"/>
    <w:rsid w:val="00CF39E5"/>
    <w:rsid w:val="00CF4C8D"/>
    <w:rsid w:val="00CF5B89"/>
    <w:rsid w:val="00CF6292"/>
    <w:rsid w:val="00CF7202"/>
    <w:rsid w:val="00CF7B27"/>
    <w:rsid w:val="00D020C7"/>
    <w:rsid w:val="00D021CB"/>
    <w:rsid w:val="00D02825"/>
    <w:rsid w:val="00D04676"/>
    <w:rsid w:val="00D055BD"/>
    <w:rsid w:val="00D068EC"/>
    <w:rsid w:val="00D06D27"/>
    <w:rsid w:val="00D06F99"/>
    <w:rsid w:val="00D1017E"/>
    <w:rsid w:val="00D11231"/>
    <w:rsid w:val="00D118B2"/>
    <w:rsid w:val="00D13196"/>
    <w:rsid w:val="00D1429F"/>
    <w:rsid w:val="00D156E4"/>
    <w:rsid w:val="00D15E35"/>
    <w:rsid w:val="00D1622F"/>
    <w:rsid w:val="00D16E1A"/>
    <w:rsid w:val="00D1711D"/>
    <w:rsid w:val="00D1744F"/>
    <w:rsid w:val="00D21675"/>
    <w:rsid w:val="00D2199B"/>
    <w:rsid w:val="00D21BD2"/>
    <w:rsid w:val="00D229B8"/>
    <w:rsid w:val="00D233C9"/>
    <w:rsid w:val="00D241A7"/>
    <w:rsid w:val="00D2524C"/>
    <w:rsid w:val="00D302AB"/>
    <w:rsid w:val="00D3084D"/>
    <w:rsid w:val="00D30D61"/>
    <w:rsid w:val="00D318F0"/>
    <w:rsid w:val="00D3203D"/>
    <w:rsid w:val="00D32208"/>
    <w:rsid w:val="00D33C1B"/>
    <w:rsid w:val="00D34C9C"/>
    <w:rsid w:val="00D36A9D"/>
    <w:rsid w:val="00D41103"/>
    <w:rsid w:val="00D41D82"/>
    <w:rsid w:val="00D4214F"/>
    <w:rsid w:val="00D422B8"/>
    <w:rsid w:val="00D4236D"/>
    <w:rsid w:val="00D423B9"/>
    <w:rsid w:val="00D42DC2"/>
    <w:rsid w:val="00D44AB6"/>
    <w:rsid w:val="00D45764"/>
    <w:rsid w:val="00D46150"/>
    <w:rsid w:val="00D51FAE"/>
    <w:rsid w:val="00D532E8"/>
    <w:rsid w:val="00D55F50"/>
    <w:rsid w:val="00D56EF2"/>
    <w:rsid w:val="00D57A32"/>
    <w:rsid w:val="00D631C9"/>
    <w:rsid w:val="00D64EC2"/>
    <w:rsid w:val="00D64F8D"/>
    <w:rsid w:val="00D659AF"/>
    <w:rsid w:val="00D65DC4"/>
    <w:rsid w:val="00D707F2"/>
    <w:rsid w:val="00D70BA3"/>
    <w:rsid w:val="00D70E25"/>
    <w:rsid w:val="00D73AF3"/>
    <w:rsid w:val="00D7401F"/>
    <w:rsid w:val="00D7418B"/>
    <w:rsid w:val="00D753CB"/>
    <w:rsid w:val="00D77207"/>
    <w:rsid w:val="00D77886"/>
    <w:rsid w:val="00D77BD7"/>
    <w:rsid w:val="00D80104"/>
    <w:rsid w:val="00D815E3"/>
    <w:rsid w:val="00D829B2"/>
    <w:rsid w:val="00D82A6B"/>
    <w:rsid w:val="00D82F95"/>
    <w:rsid w:val="00D865BC"/>
    <w:rsid w:val="00D87489"/>
    <w:rsid w:val="00D87C3A"/>
    <w:rsid w:val="00D9006D"/>
    <w:rsid w:val="00D909C7"/>
    <w:rsid w:val="00D9228E"/>
    <w:rsid w:val="00D92DF5"/>
    <w:rsid w:val="00D9328B"/>
    <w:rsid w:val="00D93FCE"/>
    <w:rsid w:val="00D94E5D"/>
    <w:rsid w:val="00D952DB"/>
    <w:rsid w:val="00D96975"/>
    <w:rsid w:val="00D97317"/>
    <w:rsid w:val="00DA1828"/>
    <w:rsid w:val="00DA1E97"/>
    <w:rsid w:val="00DA1F34"/>
    <w:rsid w:val="00DA3783"/>
    <w:rsid w:val="00DA4BCA"/>
    <w:rsid w:val="00DA4C1B"/>
    <w:rsid w:val="00DA547A"/>
    <w:rsid w:val="00DA5E42"/>
    <w:rsid w:val="00DA60D1"/>
    <w:rsid w:val="00DA6714"/>
    <w:rsid w:val="00DA6772"/>
    <w:rsid w:val="00DA6D4C"/>
    <w:rsid w:val="00DA6D7F"/>
    <w:rsid w:val="00DA7E9E"/>
    <w:rsid w:val="00DB0A1A"/>
    <w:rsid w:val="00DB24BF"/>
    <w:rsid w:val="00DB2B11"/>
    <w:rsid w:val="00DB2CFB"/>
    <w:rsid w:val="00DB2EDF"/>
    <w:rsid w:val="00DB3544"/>
    <w:rsid w:val="00DB3C73"/>
    <w:rsid w:val="00DB3FBA"/>
    <w:rsid w:val="00DB41A7"/>
    <w:rsid w:val="00DB4C38"/>
    <w:rsid w:val="00DB50DA"/>
    <w:rsid w:val="00DB635C"/>
    <w:rsid w:val="00DB6C7C"/>
    <w:rsid w:val="00DB7CD6"/>
    <w:rsid w:val="00DB7F9E"/>
    <w:rsid w:val="00DC032B"/>
    <w:rsid w:val="00DC0F17"/>
    <w:rsid w:val="00DC10F3"/>
    <w:rsid w:val="00DC1452"/>
    <w:rsid w:val="00DC2369"/>
    <w:rsid w:val="00DC331D"/>
    <w:rsid w:val="00DC418A"/>
    <w:rsid w:val="00DC49C8"/>
    <w:rsid w:val="00DC4B9B"/>
    <w:rsid w:val="00DC5C3E"/>
    <w:rsid w:val="00DC5D36"/>
    <w:rsid w:val="00DC7388"/>
    <w:rsid w:val="00DC73F3"/>
    <w:rsid w:val="00DD0466"/>
    <w:rsid w:val="00DD18F0"/>
    <w:rsid w:val="00DD20DD"/>
    <w:rsid w:val="00DD24BA"/>
    <w:rsid w:val="00DD41E4"/>
    <w:rsid w:val="00DD5621"/>
    <w:rsid w:val="00DD7664"/>
    <w:rsid w:val="00DD7EA7"/>
    <w:rsid w:val="00DE0428"/>
    <w:rsid w:val="00DE05DB"/>
    <w:rsid w:val="00DE1232"/>
    <w:rsid w:val="00DE1473"/>
    <w:rsid w:val="00DE1CFD"/>
    <w:rsid w:val="00DE24A3"/>
    <w:rsid w:val="00DE2F79"/>
    <w:rsid w:val="00DE347F"/>
    <w:rsid w:val="00DE3D77"/>
    <w:rsid w:val="00DE3DE7"/>
    <w:rsid w:val="00DE4438"/>
    <w:rsid w:val="00DE4CDC"/>
    <w:rsid w:val="00DE5474"/>
    <w:rsid w:val="00DE5856"/>
    <w:rsid w:val="00DE59E1"/>
    <w:rsid w:val="00DE5F60"/>
    <w:rsid w:val="00DE6A53"/>
    <w:rsid w:val="00DE760C"/>
    <w:rsid w:val="00DE7AC8"/>
    <w:rsid w:val="00DE7C06"/>
    <w:rsid w:val="00DF1B02"/>
    <w:rsid w:val="00DF1E78"/>
    <w:rsid w:val="00DF230E"/>
    <w:rsid w:val="00DF419D"/>
    <w:rsid w:val="00DF4AB5"/>
    <w:rsid w:val="00DF5CD1"/>
    <w:rsid w:val="00DF6B30"/>
    <w:rsid w:val="00E00667"/>
    <w:rsid w:val="00E01843"/>
    <w:rsid w:val="00E02316"/>
    <w:rsid w:val="00E02948"/>
    <w:rsid w:val="00E03D5C"/>
    <w:rsid w:val="00E04A2F"/>
    <w:rsid w:val="00E050C0"/>
    <w:rsid w:val="00E05735"/>
    <w:rsid w:val="00E058BB"/>
    <w:rsid w:val="00E05E44"/>
    <w:rsid w:val="00E0742E"/>
    <w:rsid w:val="00E117B2"/>
    <w:rsid w:val="00E1190C"/>
    <w:rsid w:val="00E13275"/>
    <w:rsid w:val="00E1366D"/>
    <w:rsid w:val="00E14FA8"/>
    <w:rsid w:val="00E15603"/>
    <w:rsid w:val="00E1690E"/>
    <w:rsid w:val="00E16B88"/>
    <w:rsid w:val="00E177CC"/>
    <w:rsid w:val="00E20259"/>
    <w:rsid w:val="00E20E43"/>
    <w:rsid w:val="00E219CA"/>
    <w:rsid w:val="00E2206F"/>
    <w:rsid w:val="00E22EAA"/>
    <w:rsid w:val="00E233CA"/>
    <w:rsid w:val="00E238EB"/>
    <w:rsid w:val="00E24246"/>
    <w:rsid w:val="00E2434A"/>
    <w:rsid w:val="00E24DEA"/>
    <w:rsid w:val="00E25F25"/>
    <w:rsid w:val="00E27736"/>
    <w:rsid w:val="00E2788E"/>
    <w:rsid w:val="00E31AE6"/>
    <w:rsid w:val="00E32308"/>
    <w:rsid w:val="00E32B53"/>
    <w:rsid w:val="00E32FDE"/>
    <w:rsid w:val="00E34A63"/>
    <w:rsid w:val="00E35EB9"/>
    <w:rsid w:val="00E36042"/>
    <w:rsid w:val="00E37BFD"/>
    <w:rsid w:val="00E40508"/>
    <w:rsid w:val="00E4055C"/>
    <w:rsid w:val="00E411AD"/>
    <w:rsid w:val="00E41E23"/>
    <w:rsid w:val="00E4686C"/>
    <w:rsid w:val="00E476A5"/>
    <w:rsid w:val="00E5012C"/>
    <w:rsid w:val="00E50BD6"/>
    <w:rsid w:val="00E51A00"/>
    <w:rsid w:val="00E52F5E"/>
    <w:rsid w:val="00E532D0"/>
    <w:rsid w:val="00E53E93"/>
    <w:rsid w:val="00E54EDB"/>
    <w:rsid w:val="00E55211"/>
    <w:rsid w:val="00E60313"/>
    <w:rsid w:val="00E604DD"/>
    <w:rsid w:val="00E607C1"/>
    <w:rsid w:val="00E60B5F"/>
    <w:rsid w:val="00E61F70"/>
    <w:rsid w:val="00E62198"/>
    <w:rsid w:val="00E64863"/>
    <w:rsid w:val="00E6540E"/>
    <w:rsid w:val="00E65841"/>
    <w:rsid w:val="00E65B64"/>
    <w:rsid w:val="00E65C63"/>
    <w:rsid w:val="00E65D50"/>
    <w:rsid w:val="00E65F90"/>
    <w:rsid w:val="00E6616F"/>
    <w:rsid w:val="00E6651D"/>
    <w:rsid w:val="00E70308"/>
    <w:rsid w:val="00E73EDB"/>
    <w:rsid w:val="00E74106"/>
    <w:rsid w:val="00E75D60"/>
    <w:rsid w:val="00E7610B"/>
    <w:rsid w:val="00E763CD"/>
    <w:rsid w:val="00E76473"/>
    <w:rsid w:val="00E7657C"/>
    <w:rsid w:val="00E76768"/>
    <w:rsid w:val="00E76816"/>
    <w:rsid w:val="00E76E91"/>
    <w:rsid w:val="00E7793C"/>
    <w:rsid w:val="00E77D86"/>
    <w:rsid w:val="00E806F0"/>
    <w:rsid w:val="00E80DEA"/>
    <w:rsid w:val="00E81372"/>
    <w:rsid w:val="00E81379"/>
    <w:rsid w:val="00E82553"/>
    <w:rsid w:val="00E83519"/>
    <w:rsid w:val="00E854C3"/>
    <w:rsid w:val="00E8566B"/>
    <w:rsid w:val="00E865EC"/>
    <w:rsid w:val="00E87A91"/>
    <w:rsid w:val="00E90134"/>
    <w:rsid w:val="00E905B6"/>
    <w:rsid w:val="00E90BDF"/>
    <w:rsid w:val="00E91A51"/>
    <w:rsid w:val="00E92A39"/>
    <w:rsid w:val="00E93435"/>
    <w:rsid w:val="00E93DD7"/>
    <w:rsid w:val="00E97078"/>
    <w:rsid w:val="00E97D98"/>
    <w:rsid w:val="00EA02ED"/>
    <w:rsid w:val="00EA0F7E"/>
    <w:rsid w:val="00EA174C"/>
    <w:rsid w:val="00EA1842"/>
    <w:rsid w:val="00EA1F62"/>
    <w:rsid w:val="00EA2235"/>
    <w:rsid w:val="00EA3F3B"/>
    <w:rsid w:val="00EA4582"/>
    <w:rsid w:val="00EA4929"/>
    <w:rsid w:val="00EA54D8"/>
    <w:rsid w:val="00EA6A83"/>
    <w:rsid w:val="00EB03FA"/>
    <w:rsid w:val="00EB0722"/>
    <w:rsid w:val="00EB297C"/>
    <w:rsid w:val="00EB2C8E"/>
    <w:rsid w:val="00EB3666"/>
    <w:rsid w:val="00EB5C62"/>
    <w:rsid w:val="00EB66CD"/>
    <w:rsid w:val="00EB73E5"/>
    <w:rsid w:val="00EB779F"/>
    <w:rsid w:val="00EB77C4"/>
    <w:rsid w:val="00EB786E"/>
    <w:rsid w:val="00EC008A"/>
    <w:rsid w:val="00EC15EB"/>
    <w:rsid w:val="00EC2459"/>
    <w:rsid w:val="00EC2B27"/>
    <w:rsid w:val="00EC3587"/>
    <w:rsid w:val="00EC5418"/>
    <w:rsid w:val="00EC59E4"/>
    <w:rsid w:val="00EC5DFB"/>
    <w:rsid w:val="00EC5EFC"/>
    <w:rsid w:val="00EC6A24"/>
    <w:rsid w:val="00EC70BA"/>
    <w:rsid w:val="00EC72E3"/>
    <w:rsid w:val="00EC751C"/>
    <w:rsid w:val="00ED1060"/>
    <w:rsid w:val="00ED11BD"/>
    <w:rsid w:val="00ED1A1E"/>
    <w:rsid w:val="00ED281B"/>
    <w:rsid w:val="00ED46B8"/>
    <w:rsid w:val="00ED4C3D"/>
    <w:rsid w:val="00ED573B"/>
    <w:rsid w:val="00ED6426"/>
    <w:rsid w:val="00ED6936"/>
    <w:rsid w:val="00EE0D0D"/>
    <w:rsid w:val="00EE0E6D"/>
    <w:rsid w:val="00EE15DA"/>
    <w:rsid w:val="00EE2845"/>
    <w:rsid w:val="00EE3EA1"/>
    <w:rsid w:val="00EE3FF5"/>
    <w:rsid w:val="00EE6C6B"/>
    <w:rsid w:val="00EE7BCB"/>
    <w:rsid w:val="00EF1068"/>
    <w:rsid w:val="00EF15E4"/>
    <w:rsid w:val="00EF3A50"/>
    <w:rsid w:val="00EF3F20"/>
    <w:rsid w:val="00EF42BA"/>
    <w:rsid w:val="00EF5482"/>
    <w:rsid w:val="00F007DE"/>
    <w:rsid w:val="00F00C65"/>
    <w:rsid w:val="00F01238"/>
    <w:rsid w:val="00F02F7F"/>
    <w:rsid w:val="00F04626"/>
    <w:rsid w:val="00F04EFE"/>
    <w:rsid w:val="00F06249"/>
    <w:rsid w:val="00F0636B"/>
    <w:rsid w:val="00F06676"/>
    <w:rsid w:val="00F067C0"/>
    <w:rsid w:val="00F0712C"/>
    <w:rsid w:val="00F10397"/>
    <w:rsid w:val="00F128B6"/>
    <w:rsid w:val="00F136BB"/>
    <w:rsid w:val="00F138E0"/>
    <w:rsid w:val="00F14DA5"/>
    <w:rsid w:val="00F15F51"/>
    <w:rsid w:val="00F16330"/>
    <w:rsid w:val="00F16C07"/>
    <w:rsid w:val="00F20B4B"/>
    <w:rsid w:val="00F21C2F"/>
    <w:rsid w:val="00F21FD2"/>
    <w:rsid w:val="00F22066"/>
    <w:rsid w:val="00F23F0A"/>
    <w:rsid w:val="00F247D4"/>
    <w:rsid w:val="00F25ABA"/>
    <w:rsid w:val="00F25F9B"/>
    <w:rsid w:val="00F26113"/>
    <w:rsid w:val="00F262BC"/>
    <w:rsid w:val="00F27522"/>
    <w:rsid w:val="00F2773C"/>
    <w:rsid w:val="00F27D82"/>
    <w:rsid w:val="00F27FC5"/>
    <w:rsid w:val="00F31841"/>
    <w:rsid w:val="00F31910"/>
    <w:rsid w:val="00F32199"/>
    <w:rsid w:val="00F32B21"/>
    <w:rsid w:val="00F340E3"/>
    <w:rsid w:val="00F34957"/>
    <w:rsid w:val="00F34D38"/>
    <w:rsid w:val="00F3583B"/>
    <w:rsid w:val="00F35C29"/>
    <w:rsid w:val="00F35E6F"/>
    <w:rsid w:val="00F36270"/>
    <w:rsid w:val="00F362BB"/>
    <w:rsid w:val="00F36D92"/>
    <w:rsid w:val="00F40B9F"/>
    <w:rsid w:val="00F42C15"/>
    <w:rsid w:val="00F442E0"/>
    <w:rsid w:val="00F44DFE"/>
    <w:rsid w:val="00F45FFB"/>
    <w:rsid w:val="00F468A6"/>
    <w:rsid w:val="00F47BBE"/>
    <w:rsid w:val="00F519EB"/>
    <w:rsid w:val="00F528CA"/>
    <w:rsid w:val="00F52EB4"/>
    <w:rsid w:val="00F5379B"/>
    <w:rsid w:val="00F537DC"/>
    <w:rsid w:val="00F5694A"/>
    <w:rsid w:val="00F57491"/>
    <w:rsid w:val="00F5765B"/>
    <w:rsid w:val="00F60EFD"/>
    <w:rsid w:val="00F614A2"/>
    <w:rsid w:val="00F61BCC"/>
    <w:rsid w:val="00F63AB8"/>
    <w:rsid w:val="00F66ABC"/>
    <w:rsid w:val="00F67ADA"/>
    <w:rsid w:val="00F67BBA"/>
    <w:rsid w:val="00F70ADE"/>
    <w:rsid w:val="00F70DB0"/>
    <w:rsid w:val="00F7117E"/>
    <w:rsid w:val="00F7118D"/>
    <w:rsid w:val="00F71BF3"/>
    <w:rsid w:val="00F73161"/>
    <w:rsid w:val="00F7406A"/>
    <w:rsid w:val="00F745EF"/>
    <w:rsid w:val="00F76A34"/>
    <w:rsid w:val="00F76E30"/>
    <w:rsid w:val="00F80ECF"/>
    <w:rsid w:val="00F81F71"/>
    <w:rsid w:val="00F82360"/>
    <w:rsid w:val="00F82875"/>
    <w:rsid w:val="00F82AC3"/>
    <w:rsid w:val="00F82F54"/>
    <w:rsid w:val="00F83340"/>
    <w:rsid w:val="00F83682"/>
    <w:rsid w:val="00F84101"/>
    <w:rsid w:val="00F86358"/>
    <w:rsid w:val="00F866B2"/>
    <w:rsid w:val="00F8700B"/>
    <w:rsid w:val="00F9042A"/>
    <w:rsid w:val="00F909CF"/>
    <w:rsid w:val="00F911E6"/>
    <w:rsid w:val="00F914F7"/>
    <w:rsid w:val="00F91EFD"/>
    <w:rsid w:val="00F91FD4"/>
    <w:rsid w:val="00F92EFD"/>
    <w:rsid w:val="00F93E79"/>
    <w:rsid w:val="00F949F2"/>
    <w:rsid w:val="00F96307"/>
    <w:rsid w:val="00F9652A"/>
    <w:rsid w:val="00F97392"/>
    <w:rsid w:val="00F9784D"/>
    <w:rsid w:val="00F97A16"/>
    <w:rsid w:val="00FA0229"/>
    <w:rsid w:val="00FA0693"/>
    <w:rsid w:val="00FA11F4"/>
    <w:rsid w:val="00FA22BA"/>
    <w:rsid w:val="00FA2C6F"/>
    <w:rsid w:val="00FA4E3F"/>
    <w:rsid w:val="00FA5BE8"/>
    <w:rsid w:val="00FA604C"/>
    <w:rsid w:val="00FA6273"/>
    <w:rsid w:val="00FA6569"/>
    <w:rsid w:val="00FA79B3"/>
    <w:rsid w:val="00FA7E9F"/>
    <w:rsid w:val="00FB0391"/>
    <w:rsid w:val="00FB0AE5"/>
    <w:rsid w:val="00FB10EB"/>
    <w:rsid w:val="00FB13E8"/>
    <w:rsid w:val="00FB154C"/>
    <w:rsid w:val="00FB169F"/>
    <w:rsid w:val="00FB30DF"/>
    <w:rsid w:val="00FB34C1"/>
    <w:rsid w:val="00FB47DE"/>
    <w:rsid w:val="00FB6300"/>
    <w:rsid w:val="00FB6522"/>
    <w:rsid w:val="00FB66CB"/>
    <w:rsid w:val="00FB68A9"/>
    <w:rsid w:val="00FB74F7"/>
    <w:rsid w:val="00FC4A3A"/>
    <w:rsid w:val="00FC60F5"/>
    <w:rsid w:val="00FC6288"/>
    <w:rsid w:val="00FC68AB"/>
    <w:rsid w:val="00FC6D61"/>
    <w:rsid w:val="00FC7A51"/>
    <w:rsid w:val="00FD0618"/>
    <w:rsid w:val="00FD09B1"/>
    <w:rsid w:val="00FD12FF"/>
    <w:rsid w:val="00FD1355"/>
    <w:rsid w:val="00FD3FB1"/>
    <w:rsid w:val="00FD517C"/>
    <w:rsid w:val="00FD5470"/>
    <w:rsid w:val="00FD5E3E"/>
    <w:rsid w:val="00FD678C"/>
    <w:rsid w:val="00FD7A75"/>
    <w:rsid w:val="00FD7A8D"/>
    <w:rsid w:val="00FE0C3F"/>
    <w:rsid w:val="00FE1B0B"/>
    <w:rsid w:val="00FE1DBF"/>
    <w:rsid w:val="00FE31C1"/>
    <w:rsid w:val="00FE3674"/>
    <w:rsid w:val="00FE6AAF"/>
    <w:rsid w:val="00FE6F15"/>
    <w:rsid w:val="00FE7430"/>
    <w:rsid w:val="00FE7F1C"/>
    <w:rsid w:val="00FF3470"/>
    <w:rsid w:val="00FF4556"/>
    <w:rsid w:val="00FF7AC2"/>
    <w:rsid w:val="00FF7D3F"/>
    <w:rsid w:val="056F0A41"/>
    <w:rsid w:val="05AD7DDA"/>
    <w:rsid w:val="068D4E81"/>
    <w:rsid w:val="07A64AE1"/>
    <w:rsid w:val="09E50308"/>
    <w:rsid w:val="0FE1618A"/>
    <w:rsid w:val="0FE73EE9"/>
    <w:rsid w:val="146752C6"/>
    <w:rsid w:val="178C5AA1"/>
    <w:rsid w:val="1F2667DB"/>
    <w:rsid w:val="271C6386"/>
    <w:rsid w:val="282B5530"/>
    <w:rsid w:val="2ADA66CC"/>
    <w:rsid w:val="2BE65973"/>
    <w:rsid w:val="2EA57CC9"/>
    <w:rsid w:val="31796C3F"/>
    <w:rsid w:val="34FF745B"/>
    <w:rsid w:val="3C2E453B"/>
    <w:rsid w:val="3F230117"/>
    <w:rsid w:val="40FE0F0E"/>
    <w:rsid w:val="410B53D9"/>
    <w:rsid w:val="45154A79"/>
    <w:rsid w:val="466B6511"/>
    <w:rsid w:val="4979624E"/>
    <w:rsid w:val="4F47041D"/>
    <w:rsid w:val="4F766114"/>
    <w:rsid w:val="5F265461"/>
    <w:rsid w:val="60E535DE"/>
    <w:rsid w:val="627A358F"/>
    <w:rsid w:val="62A016CA"/>
    <w:rsid w:val="63414F5F"/>
    <w:rsid w:val="68B766EA"/>
    <w:rsid w:val="68D45F2D"/>
    <w:rsid w:val="6D535020"/>
    <w:rsid w:val="71482132"/>
    <w:rsid w:val="730A0DAA"/>
    <w:rsid w:val="756248C1"/>
    <w:rsid w:val="756E14B8"/>
    <w:rsid w:val="7E904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2"/>
    <w:qFormat/>
    <w:uiPriority w:val="9"/>
    <w:pPr>
      <w:keepNext/>
      <w:keepLines/>
      <w:widowControl/>
      <w:adjustRightInd w:val="0"/>
      <w:snapToGrid w:val="0"/>
      <w:spacing w:before="50" w:beforeLines="50" w:after="50" w:afterLines="50"/>
      <w:jc w:val="center"/>
      <w:outlineLvl w:val="0"/>
    </w:pPr>
    <w:rPr>
      <w:rFonts w:ascii="Tahoma" w:hAnsi="Tahoma" w:eastAsia="方正小标宋简体" w:cs="Times New Roman"/>
      <w:bCs/>
      <w:kern w:val="44"/>
      <w:sz w:val="44"/>
      <w:szCs w:val="44"/>
      <w:lang w:val="zh-CN"/>
    </w:rPr>
  </w:style>
  <w:style w:type="paragraph" w:styleId="2">
    <w:name w:val="heading 2"/>
    <w:basedOn w:val="1"/>
    <w:next w:val="1"/>
    <w:link w:val="24"/>
    <w:qFormat/>
    <w:uiPriority w:val="9"/>
    <w:pPr>
      <w:widowControl/>
      <w:jc w:val="left"/>
      <w:outlineLvl w:val="1"/>
    </w:pPr>
    <w:rPr>
      <w:rFonts w:ascii="宋体" w:hAnsi="宋体" w:eastAsia="方正小标宋简体" w:cs="Times New Roman"/>
      <w:bCs/>
      <w:kern w:val="0"/>
      <w:sz w:val="36"/>
      <w:szCs w:val="36"/>
      <w:lang w:val="zh-CN"/>
    </w:rPr>
  </w:style>
  <w:style w:type="paragraph" w:styleId="4">
    <w:name w:val="heading 3"/>
    <w:basedOn w:val="1"/>
    <w:next w:val="1"/>
    <w:link w:val="25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8"/>
    <w:qFormat/>
    <w:uiPriority w:val="0"/>
    <w:pPr>
      <w:jc w:val="left"/>
    </w:pPr>
  </w:style>
  <w:style w:type="paragraph" w:styleId="6">
    <w:name w:val="toc 3"/>
    <w:basedOn w:val="1"/>
    <w:next w:val="1"/>
    <w:autoRedefine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:szCs w:val="22"/>
    </w:rPr>
  </w:style>
  <w:style w:type="paragraph" w:styleId="7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autoRedefine/>
    <w:unhideWhenUsed/>
    <w:qFormat/>
    <w:uiPriority w:val="39"/>
    <w:pPr>
      <w:widowControl/>
      <w:tabs>
        <w:tab w:val="right" w:leader="dot" w:pos="9174"/>
      </w:tabs>
      <w:spacing w:after="100" w:line="259" w:lineRule="auto"/>
      <w:jc w:val="left"/>
    </w:pPr>
    <w:rPr>
      <w:rFonts w:ascii="黑体" w:hAnsi="黑体" w:eastAsia="黑体" w:cs="Times New Roman"/>
      <w:kern w:val="0"/>
      <w:sz w:val="28"/>
      <w:szCs w:val="28"/>
    </w:rPr>
  </w:style>
  <w:style w:type="paragraph" w:styleId="10">
    <w:name w:val="toc 2"/>
    <w:basedOn w:val="1"/>
    <w:next w:val="1"/>
    <w:autoRedefine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  <w:szCs w:val="22"/>
    </w:rPr>
  </w:style>
  <w:style w:type="paragraph" w:styleId="11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12">
    <w:name w:val="Title"/>
    <w:basedOn w:val="1"/>
    <w:next w:val="1"/>
    <w:link w:val="20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4">
    <w:name w:val="Table Grid"/>
    <w:basedOn w:val="1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basedOn w:val="15"/>
    <w:qFormat/>
    <w:uiPriority w:val="22"/>
    <w:rPr>
      <w:b/>
      <w:bCs/>
    </w:rPr>
  </w:style>
  <w:style w:type="character" w:styleId="17">
    <w:name w:val="Hyperlink"/>
    <w:basedOn w:val="1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8">
    <w:name w:val="页眉 字符"/>
    <w:basedOn w:val="15"/>
    <w:link w:val="8"/>
    <w:qFormat/>
    <w:uiPriority w:val="0"/>
    <w:rPr>
      <w:kern w:val="2"/>
      <w:sz w:val="18"/>
      <w:szCs w:val="18"/>
    </w:rPr>
  </w:style>
  <w:style w:type="character" w:customStyle="1" w:styleId="19">
    <w:name w:val="页脚 字符"/>
    <w:basedOn w:val="15"/>
    <w:link w:val="7"/>
    <w:qFormat/>
    <w:uiPriority w:val="99"/>
    <w:rPr>
      <w:kern w:val="2"/>
      <w:sz w:val="18"/>
      <w:szCs w:val="18"/>
    </w:rPr>
  </w:style>
  <w:style w:type="character" w:customStyle="1" w:styleId="20">
    <w:name w:val="标题 字符"/>
    <w:basedOn w:val="15"/>
    <w:link w:val="12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paragraph" w:styleId="21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22">
    <w:name w:val="标题 1 字符"/>
    <w:basedOn w:val="15"/>
    <w:link w:val="3"/>
    <w:qFormat/>
    <w:uiPriority w:val="9"/>
    <w:rPr>
      <w:rFonts w:ascii="Tahoma" w:hAnsi="Tahoma" w:eastAsia="方正小标宋简体" w:cs="Times New Roman"/>
      <w:bCs/>
      <w:kern w:val="44"/>
      <w:sz w:val="44"/>
      <w:szCs w:val="44"/>
      <w:lang w:val="zh-CN" w:eastAsia="zh-CN"/>
    </w:rPr>
  </w:style>
  <w:style w:type="character" w:customStyle="1" w:styleId="23">
    <w:name w:val="标题 2 字符"/>
    <w:basedOn w:val="15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4">
    <w:name w:val="标题 2 字符1"/>
    <w:link w:val="2"/>
    <w:qFormat/>
    <w:uiPriority w:val="9"/>
    <w:rPr>
      <w:rFonts w:ascii="宋体" w:hAnsi="宋体" w:eastAsia="方正小标宋简体" w:cs="Times New Roman"/>
      <w:bCs/>
      <w:sz w:val="36"/>
      <w:szCs w:val="36"/>
      <w:lang w:val="zh-CN" w:eastAsia="zh-CN"/>
    </w:rPr>
  </w:style>
  <w:style w:type="character" w:customStyle="1" w:styleId="25">
    <w:name w:val="标题 3 字符"/>
    <w:basedOn w:val="15"/>
    <w:link w:val="4"/>
    <w:qFormat/>
    <w:uiPriority w:val="0"/>
    <w:rPr>
      <w:b/>
      <w:bCs/>
      <w:kern w:val="2"/>
      <w:sz w:val="32"/>
      <w:szCs w:val="32"/>
    </w:rPr>
  </w:style>
  <w:style w:type="paragraph" w:customStyle="1" w:styleId="26">
    <w:name w:val="TOC 标题1"/>
    <w:basedOn w:val="3"/>
    <w:next w:val="1"/>
    <w:unhideWhenUsed/>
    <w:qFormat/>
    <w:uiPriority w:val="39"/>
    <w:pPr>
      <w:adjustRightInd/>
      <w:snapToGrid/>
      <w:spacing w:before="240" w:beforeLines="0" w:after="0" w:afterLines="0" w:line="259" w:lineRule="auto"/>
      <w:jc w:val="left"/>
      <w:outlineLvl w:val="9"/>
    </w:pPr>
    <w:rPr>
      <w:rFonts w:asciiTheme="majorHAnsi" w:hAnsiTheme="majorHAnsi" w:eastAsiaTheme="majorEastAsia" w:cstheme="majorBidi"/>
      <w:bCs w:val="0"/>
      <w:color w:val="2E75B6" w:themeColor="accent1" w:themeShade="BF"/>
      <w:kern w:val="0"/>
      <w:sz w:val="32"/>
      <w:szCs w:val="32"/>
      <w:lang w:val="en-US"/>
    </w:rPr>
  </w:style>
  <w:style w:type="character" w:customStyle="1" w:styleId="27">
    <w:name w:val="未处理的提及1"/>
    <w:basedOn w:val="1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8">
    <w:name w:val="批注文字 字符"/>
    <w:basedOn w:val="15"/>
    <w:link w:val="5"/>
    <w:qFormat/>
    <w:uiPriority w:val="0"/>
    <w:rPr>
      <w:kern w:val="2"/>
      <w:sz w:val="21"/>
      <w:szCs w:val="24"/>
    </w:rPr>
  </w:style>
  <w:style w:type="paragraph" w:customStyle="1" w:styleId="29">
    <w:name w:val="无间隔1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uanhuahua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89AEC5-87F4-48D1-8836-768E06869F9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china</Company>
  <Pages>1</Pages>
  <Words>3531</Words>
  <Characters>3801</Characters>
  <Lines>29</Lines>
  <Paragraphs>8</Paragraphs>
  <TotalTime>877</TotalTime>
  <ScaleCrop>false</ScaleCrop>
  <LinksUpToDate>false</LinksUpToDate>
  <CharactersWithSpaces>3804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2018-04-16T01:21:00Z</dcterms:created>
  <dc:creator>duanhuahua</dc:creator>
  <cp:lastModifiedBy>一代大圣</cp:lastModifiedBy>
  <cp:lastPrinted>2024-10-15T11:06:00Z</cp:lastPrinted>
  <dcterms:modified xsi:type="dcterms:W3CDTF">2024-10-22T00:21:26Z</dcterms:modified>
  <cp:revision>3549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F4B0FBB9737D4BD5872339430BA27E9E_13</vt:lpwstr>
  </property>
</Properties>
</file>