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textAlignment w:val="center"/>
        <w:rPr>
          <w:rFonts w:hint="eastAsia" w:ascii="Times New Roman" w:hAnsi="Times New Roman" w:eastAsia="方正小标宋_GBK" w:cs="Times New Roman"/>
          <w:bCs/>
          <w:color w:val="000000"/>
          <w:sz w:val="44"/>
          <w:szCs w:val="44"/>
          <w:lang w:val="en-US" w:eastAsia="zh-CN" w:bidi="ar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bCs/>
          <w:color w:val="000000"/>
          <w:sz w:val="44"/>
          <w:szCs w:val="44"/>
          <w:lang w:val="en-US" w:eastAsia="zh-CN" w:bidi="ar"/>
        </w:rPr>
        <w:t>四川天府新区人民医院</w:t>
      </w:r>
    </w:p>
    <w:p>
      <w:pPr>
        <w:spacing w:line="600" w:lineRule="exact"/>
        <w:jc w:val="center"/>
        <w:textAlignment w:val="center"/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  <w:lang w:bidi="ar"/>
        </w:rPr>
      </w:pPr>
      <w:r>
        <w:rPr>
          <w:rFonts w:hint="eastAsia" w:ascii="Times New Roman" w:hAnsi="Times New Roman" w:eastAsia="方正小标宋_GBK" w:cs="Times New Roman"/>
          <w:bCs/>
          <w:color w:val="000000"/>
          <w:sz w:val="44"/>
          <w:szCs w:val="44"/>
          <w:lang w:val="en-US" w:eastAsia="zh-CN" w:bidi="ar"/>
        </w:rPr>
        <w:t>2024</w:t>
      </w:r>
      <w:r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  <w:lang w:val="en-US" w:eastAsia="zh-CN" w:bidi="ar"/>
        </w:rPr>
        <w:t>年</w:t>
      </w:r>
      <w:r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  <w:lang w:bidi="ar"/>
        </w:rPr>
        <w:t>编外人员招聘报名表</w:t>
      </w:r>
    </w:p>
    <w:p>
      <w:pPr>
        <w:spacing w:line="300" w:lineRule="exact"/>
        <w:jc w:val="center"/>
        <w:textAlignment w:val="center"/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  <w:lang w:bidi="ar"/>
        </w:rPr>
      </w:pPr>
    </w:p>
    <w:p>
      <w:pPr>
        <w:spacing w:line="360" w:lineRule="exact"/>
        <w:textAlignment w:val="center"/>
        <w:rPr>
          <w:rFonts w:hint="eastAsia" w:ascii="Times New Roman" w:hAnsi="Times New Roman" w:eastAsia="方正楷体_GBK" w:cs="Times New Roman"/>
          <w:lang w:val="en-US" w:eastAsia="zh-CN"/>
        </w:rPr>
      </w:pPr>
      <w:r>
        <w:rPr>
          <w:rFonts w:hint="default" w:ascii="Times New Roman" w:hAnsi="Times New Roman" w:eastAsia="方正楷体_GBK" w:cs="Times New Roman"/>
          <w:bCs/>
          <w:color w:val="000000"/>
          <w:lang w:bidi="ar"/>
        </w:rPr>
        <w:t>应聘单位：</w:t>
      </w:r>
      <w:r>
        <w:rPr>
          <w:rFonts w:hint="eastAsia" w:ascii="Times New Roman" w:hAnsi="Times New Roman" w:eastAsia="方正楷体_GBK" w:cs="Times New Roman"/>
          <w:bCs/>
          <w:color w:val="000000"/>
          <w:lang w:val="en-US" w:eastAsia="zh-CN" w:bidi="ar"/>
        </w:rPr>
        <w:t>四川天府新区人民医院</w:t>
      </w:r>
      <w:r>
        <w:rPr>
          <w:rFonts w:hint="default" w:ascii="Times New Roman" w:hAnsi="Times New Roman" w:eastAsia="方正楷体_GBK" w:cs="Times New Roman"/>
          <w:bCs/>
          <w:color w:val="000000"/>
          <w:lang w:bidi="ar"/>
        </w:rPr>
        <w:t xml:space="preserve">                                        </w:t>
      </w:r>
      <w:r>
        <w:rPr>
          <w:rFonts w:hint="eastAsia" w:ascii="Times New Roman" w:hAnsi="Times New Roman" w:eastAsia="方正楷体_GBK" w:cs="Times New Roman"/>
          <w:bCs/>
          <w:color w:val="000000"/>
          <w:lang w:val="en-US" w:eastAsia="zh-CN" w:bidi="ar"/>
        </w:rPr>
        <w:t xml:space="preserve">  </w:t>
      </w:r>
      <w:r>
        <w:rPr>
          <w:rFonts w:hint="default" w:ascii="Times New Roman" w:hAnsi="Times New Roman" w:eastAsia="方正楷体_GBK" w:cs="Times New Roman"/>
          <w:bCs/>
          <w:color w:val="000000"/>
          <w:lang w:bidi="ar"/>
        </w:rPr>
        <w:t>应聘岗位</w:t>
      </w:r>
      <w:r>
        <w:rPr>
          <w:rFonts w:hint="default" w:ascii="Times New Roman" w:hAnsi="Times New Roman" w:eastAsia="方正楷体_GBK" w:cs="Times New Roman"/>
          <w:bCs/>
          <w:color w:val="FF0000"/>
          <w:lang w:bidi="ar"/>
        </w:rPr>
        <w:t>：</w:t>
      </w:r>
      <w:r>
        <w:rPr>
          <w:rFonts w:hint="eastAsia" w:ascii="Times New Roman" w:hAnsi="Times New Roman" w:eastAsia="方正楷体_GBK" w:cs="Times New Roman"/>
          <w:bCs/>
          <w:color w:val="FF0000"/>
          <w:lang w:val="en-US" w:eastAsia="zh-CN" w:bidi="ar"/>
        </w:rPr>
        <w:t xml:space="preserve">xx </w:t>
      </w:r>
    </w:p>
    <w:tbl>
      <w:tblPr>
        <w:tblStyle w:val="3"/>
        <w:tblpPr w:leftFromText="180" w:rightFromText="180" w:vertAnchor="text" w:horzAnchor="margin" w:tblpXSpec="center" w:tblpY="308"/>
        <w:tblOverlap w:val="never"/>
        <w:tblW w:w="961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1"/>
        <w:gridCol w:w="848"/>
        <w:gridCol w:w="570"/>
        <w:gridCol w:w="990"/>
        <w:gridCol w:w="1274"/>
        <w:gridCol w:w="298"/>
        <w:gridCol w:w="976"/>
        <w:gridCol w:w="1563"/>
        <w:gridCol w:w="18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exac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姓  名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性  别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出生年月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Xx.x.x</w:t>
            </w:r>
          </w:p>
        </w:tc>
        <w:tc>
          <w:tcPr>
            <w:tcW w:w="182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exac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民  族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政治面貌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婚姻状况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82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exac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籍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贯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户籍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所在地</w:t>
            </w: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82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exac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现居住地</w:t>
            </w:r>
          </w:p>
        </w:tc>
        <w:tc>
          <w:tcPr>
            <w:tcW w:w="6519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82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exac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身份证号码</w:t>
            </w:r>
          </w:p>
        </w:tc>
        <w:tc>
          <w:tcPr>
            <w:tcW w:w="398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健康状况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xx</w:t>
            </w:r>
          </w:p>
        </w:tc>
        <w:tc>
          <w:tcPr>
            <w:tcW w:w="182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exac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现任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专业术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职称及等级</w:t>
            </w: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执业资格</w:t>
            </w: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执业xx/无</w:t>
            </w:r>
          </w:p>
        </w:tc>
        <w:tc>
          <w:tcPr>
            <w:tcW w:w="182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exac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熟悉专业及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特长</w:t>
            </w: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联系电话及电子邮箱</w:t>
            </w:r>
          </w:p>
        </w:tc>
        <w:tc>
          <w:tcPr>
            <w:tcW w:w="43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电话：/邮箱：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exac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全日制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学历学位</w:t>
            </w: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专科（是否全日制）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全日制毕业院校</w:t>
            </w: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、时间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及专业</w:t>
            </w:r>
          </w:p>
        </w:tc>
        <w:tc>
          <w:tcPr>
            <w:tcW w:w="43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xx学校、毕业时间、专业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exac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全日制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学历学位</w:t>
            </w: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本科/硕士（学位）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全日制毕业院校</w:t>
            </w: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、时间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及专业</w:t>
            </w:r>
          </w:p>
        </w:tc>
        <w:tc>
          <w:tcPr>
            <w:tcW w:w="43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xx学校、毕业时间、专业(学位)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exac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在职教育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学历学位</w:t>
            </w: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在职教育毕业院校</w:t>
            </w: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、时间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及专业</w:t>
            </w:r>
          </w:p>
        </w:tc>
        <w:tc>
          <w:tcPr>
            <w:tcW w:w="43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exac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教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育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经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历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Cs/>
                <w:color w:val="FF0000"/>
                <w:highlight w:val="none"/>
                <w:lang w:bidi="ar"/>
              </w:rPr>
              <w:t>从高中填起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）</w:t>
            </w: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起止时间</w:t>
            </w: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学校及专业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学历学位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xx学校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高中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xx学校、专业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专科（全日制）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xx学校、专业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FF0000"/>
                <w:lang w:val="en-US" w:eastAsia="zh-CN" w:bidi="ar"/>
              </w:rPr>
              <w:t>本科/硕士（学位/无）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exac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 xml:space="preserve">实  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习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及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工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作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经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历</w:t>
            </w: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起止时间</w:t>
            </w: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工作单位、部门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职务/职称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24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exac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科研课题、论文等发表情况</w:t>
            </w: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7" w:hRule="exac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规培经历（时间、单位、专业）</w:t>
            </w: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exac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奖惩情况</w:t>
            </w: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</w:rPr>
            </w:pP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exac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家庭主要成员及主要社会关系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称谓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姓名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出生年月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政治面貌</w:t>
            </w: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848" w:type="dxa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560" w:type="dxa"/>
            <w:gridSpan w:val="2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274" w:type="dxa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274" w:type="dxa"/>
            <w:gridSpan w:val="2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3389" w:type="dxa"/>
            <w:gridSpan w:val="2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848" w:type="dxa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560" w:type="dxa"/>
            <w:gridSpan w:val="2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274" w:type="dxa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274" w:type="dxa"/>
            <w:gridSpan w:val="2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3389" w:type="dxa"/>
            <w:gridSpan w:val="2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848" w:type="dxa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560" w:type="dxa"/>
            <w:gridSpan w:val="2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274" w:type="dxa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274" w:type="dxa"/>
            <w:gridSpan w:val="2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3389" w:type="dxa"/>
            <w:gridSpan w:val="2"/>
            <w:noWrap w:val="0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其他</w:t>
            </w: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证书（专科证、专业技术培训证等）及取得时间</w:t>
            </w: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exac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7" w:hRule="exac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自我评价</w:t>
            </w: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2" w:hRule="exact"/>
        </w:trPr>
        <w:tc>
          <w:tcPr>
            <w:tcW w:w="9616" w:type="dxa"/>
            <w:gridSpan w:val="9"/>
            <w:noWrap w:val="0"/>
            <w:vAlign w:val="center"/>
          </w:tcPr>
          <w:p>
            <w:pPr>
              <w:spacing w:line="360" w:lineRule="exact"/>
              <w:ind w:firstLine="720" w:firstLineChars="3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lang w:bidi="ar"/>
              </w:rPr>
              <w:t>本人承诺上述表格中所填写的内容真实、完整，如有虚假愿承担一切责任。</w:t>
            </w:r>
          </w:p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方正仿宋_GBK" w:cs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lang w:bidi="ar"/>
              </w:rPr>
              <w:t xml:space="preserve">        本人确认签名：</w:t>
            </w:r>
          </w:p>
          <w:p>
            <w:pPr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lang w:bidi="ar"/>
              </w:rPr>
              <w:t xml:space="preserve">                                                      年 </w:t>
            </w: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lang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lang w:bidi="ar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6" w:hRule="atLeas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用人单位</w:t>
            </w:r>
          </w:p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意见</w:t>
            </w: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8" w:hRule="atLeast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社区治理和社事局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val="en-US" w:eastAsia="zh-CN" w:bidi="ar"/>
              </w:rPr>
              <w:t>卫健处备案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  <w:t>意见</w:t>
            </w:r>
          </w:p>
        </w:tc>
        <w:tc>
          <w:tcPr>
            <w:tcW w:w="834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7" w:hRule="exact"/>
        </w:trPr>
        <w:tc>
          <w:tcPr>
            <w:tcW w:w="9616" w:type="dxa"/>
            <w:gridSpan w:val="9"/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18"/>
                <w:szCs w:val="18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sz w:val="18"/>
                <w:szCs w:val="18"/>
                <w:lang w:bidi="ar"/>
              </w:rPr>
              <w:t>备注:1.此表请正反双面打印，可另附页填写；</w:t>
            </w:r>
          </w:p>
          <w:p>
            <w:pPr>
              <w:spacing w:line="240" w:lineRule="exact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sz w:val="18"/>
                <w:szCs w:val="18"/>
                <w:lang w:bidi="ar"/>
              </w:rPr>
              <w:t xml:space="preserve">     2.应聘人员须保证所填内容准确真实，如有虚假情况，一经查实将取消聘用资格；</w:t>
            </w:r>
          </w:p>
          <w:p>
            <w:pPr>
              <w:spacing w:line="240" w:lineRule="exact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sz w:val="18"/>
                <w:szCs w:val="18"/>
                <w:lang w:bidi="ar"/>
              </w:rPr>
              <w:t xml:space="preserve">     3.本表一式三份，分别存入卫生健康处、招聘单位和个人人事档案。 </w:t>
            </w:r>
            <w:r>
              <w:rPr>
                <w:rStyle w:val="5"/>
                <w:rFonts w:hint="default" w:ascii="Times New Roman" w:hAnsi="Times New Roman" w:eastAsia="方正仿宋_GBK" w:cs="Times New Roman"/>
                <w:bCs/>
                <w:sz w:val="18"/>
                <w:szCs w:val="18"/>
                <w:lang w:bidi="ar"/>
              </w:rPr>
              <w:t xml:space="preserve">                          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2EEEC748-F9F8-4601-8CBF-8DFB04C9595E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2" w:fontKey="{3286F0A2-68E2-46AD-90C2-D363D1D7B31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9A5AB0D-757D-4490-845A-A2A1761C8C8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oNotDisplayPageBoundaries w:val="1"/>
  <w:embedTrueTypeFonts/>
  <w:saveSubsetFonts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kOWIyNzNiNDcyZGY2NzNkYjRhMWU5YWEyNzg4MDYifQ=="/>
  </w:docVars>
  <w:rsids>
    <w:rsidRoot w:val="3E1D1AE6"/>
    <w:rsid w:val="00FD4B89"/>
    <w:rsid w:val="01F11552"/>
    <w:rsid w:val="02094A42"/>
    <w:rsid w:val="05404C1F"/>
    <w:rsid w:val="06AB431A"/>
    <w:rsid w:val="06FC4B75"/>
    <w:rsid w:val="072B545A"/>
    <w:rsid w:val="073B10E6"/>
    <w:rsid w:val="08636381"/>
    <w:rsid w:val="0B927856"/>
    <w:rsid w:val="0BF202F5"/>
    <w:rsid w:val="0CAC0DEC"/>
    <w:rsid w:val="0EB16245"/>
    <w:rsid w:val="0F542BF3"/>
    <w:rsid w:val="12DA1AE3"/>
    <w:rsid w:val="14B22D17"/>
    <w:rsid w:val="14C667C2"/>
    <w:rsid w:val="16041350"/>
    <w:rsid w:val="16695657"/>
    <w:rsid w:val="16C531D6"/>
    <w:rsid w:val="16F969DB"/>
    <w:rsid w:val="1792732B"/>
    <w:rsid w:val="17EF7DDE"/>
    <w:rsid w:val="191044B0"/>
    <w:rsid w:val="19143FA0"/>
    <w:rsid w:val="1A7870AF"/>
    <w:rsid w:val="1BC05D1A"/>
    <w:rsid w:val="1C891771"/>
    <w:rsid w:val="1D844DEA"/>
    <w:rsid w:val="1DD76F44"/>
    <w:rsid w:val="1EE7180F"/>
    <w:rsid w:val="1FD33BC1"/>
    <w:rsid w:val="212154AC"/>
    <w:rsid w:val="229A37FF"/>
    <w:rsid w:val="250F386E"/>
    <w:rsid w:val="251F61A7"/>
    <w:rsid w:val="261A4BC0"/>
    <w:rsid w:val="26AA7CF2"/>
    <w:rsid w:val="26F06E77"/>
    <w:rsid w:val="29114058"/>
    <w:rsid w:val="2A21651D"/>
    <w:rsid w:val="2A500BB0"/>
    <w:rsid w:val="2AA44A58"/>
    <w:rsid w:val="2B2573A6"/>
    <w:rsid w:val="2BA411B4"/>
    <w:rsid w:val="2CB847EB"/>
    <w:rsid w:val="2E935510"/>
    <w:rsid w:val="2F5F067B"/>
    <w:rsid w:val="2FEA73B1"/>
    <w:rsid w:val="2FEC3129"/>
    <w:rsid w:val="3062217E"/>
    <w:rsid w:val="306E1D90"/>
    <w:rsid w:val="30731155"/>
    <w:rsid w:val="307B44AD"/>
    <w:rsid w:val="31EF0CAF"/>
    <w:rsid w:val="33E12879"/>
    <w:rsid w:val="345D63A4"/>
    <w:rsid w:val="353068AB"/>
    <w:rsid w:val="353D61D5"/>
    <w:rsid w:val="3555351F"/>
    <w:rsid w:val="35ED19A9"/>
    <w:rsid w:val="395F671A"/>
    <w:rsid w:val="39C40C73"/>
    <w:rsid w:val="39D20ADE"/>
    <w:rsid w:val="3ADC3D9A"/>
    <w:rsid w:val="3B84690C"/>
    <w:rsid w:val="3D69400B"/>
    <w:rsid w:val="3E1D1AE6"/>
    <w:rsid w:val="3EF207DB"/>
    <w:rsid w:val="3F9133A5"/>
    <w:rsid w:val="4041173D"/>
    <w:rsid w:val="42784CF1"/>
    <w:rsid w:val="43364990"/>
    <w:rsid w:val="47615D53"/>
    <w:rsid w:val="47A67C0A"/>
    <w:rsid w:val="48401E0D"/>
    <w:rsid w:val="4A372D9B"/>
    <w:rsid w:val="4AB32D6A"/>
    <w:rsid w:val="4B150231"/>
    <w:rsid w:val="4BBC17AA"/>
    <w:rsid w:val="4C550C78"/>
    <w:rsid w:val="4C896AE6"/>
    <w:rsid w:val="4DB20C65"/>
    <w:rsid w:val="4E442E05"/>
    <w:rsid w:val="4E832A53"/>
    <w:rsid w:val="4EEE33D1"/>
    <w:rsid w:val="4F18319B"/>
    <w:rsid w:val="51230FED"/>
    <w:rsid w:val="52263E21"/>
    <w:rsid w:val="52B72CCB"/>
    <w:rsid w:val="52FC4B82"/>
    <w:rsid w:val="533662E6"/>
    <w:rsid w:val="53A07C03"/>
    <w:rsid w:val="53BF62DB"/>
    <w:rsid w:val="54D05E47"/>
    <w:rsid w:val="54F75F49"/>
    <w:rsid w:val="555869E7"/>
    <w:rsid w:val="558275C0"/>
    <w:rsid w:val="55D43B94"/>
    <w:rsid w:val="56576C9F"/>
    <w:rsid w:val="56A96DCF"/>
    <w:rsid w:val="571921A6"/>
    <w:rsid w:val="57BC7A93"/>
    <w:rsid w:val="5805272B"/>
    <w:rsid w:val="588C0756"/>
    <w:rsid w:val="58B6100E"/>
    <w:rsid w:val="593705EE"/>
    <w:rsid w:val="5A146C55"/>
    <w:rsid w:val="5A6F20DD"/>
    <w:rsid w:val="5B90055D"/>
    <w:rsid w:val="5DAB78D0"/>
    <w:rsid w:val="5E331DA0"/>
    <w:rsid w:val="5ECF4141"/>
    <w:rsid w:val="5F700DD2"/>
    <w:rsid w:val="5F797C86"/>
    <w:rsid w:val="5FA94790"/>
    <w:rsid w:val="5FB46F10"/>
    <w:rsid w:val="5FD44EBD"/>
    <w:rsid w:val="5FF20C29"/>
    <w:rsid w:val="614B11AE"/>
    <w:rsid w:val="643602B2"/>
    <w:rsid w:val="64B67287"/>
    <w:rsid w:val="6555419F"/>
    <w:rsid w:val="677D0530"/>
    <w:rsid w:val="67D16185"/>
    <w:rsid w:val="68210EBB"/>
    <w:rsid w:val="68AA5354"/>
    <w:rsid w:val="68DF65F2"/>
    <w:rsid w:val="6A1E673C"/>
    <w:rsid w:val="6BD621A1"/>
    <w:rsid w:val="6D6A6E60"/>
    <w:rsid w:val="6E1374F8"/>
    <w:rsid w:val="6FBE3493"/>
    <w:rsid w:val="6FF45107"/>
    <w:rsid w:val="708C3591"/>
    <w:rsid w:val="715E1033"/>
    <w:rsid w:val="719646C8"/>
    <w:rsid w:val="723E2669"/>
    <w:rsid w:val="727B566C"/>
    <w:rsid w:val="73C82B32"/>
    <w:rsid w:val="74EA0887"/>
    <w:rsid w:val="761B33ED"/>
    <w:rsid w:val="76F93003"/>
    <w:rsid w:val="7908577F"/>
    <w:rsid w:val="7973709D"/>
    <w:rsid w:val="79C618C2"/>
    <w:rsid w:val="7A2465E9"/>
    <w:rsid w:val="7A8C48BA"/>
    <w:rsid w:val="7B430CF1"/>
    <w:rsid w:val="7B4B2990"/>
    <w:rsid w:val="7C7E0232"/>
    <w:rsid w:val="7CA83501"/>
    <w:rsid w:val="7D4A0A5C"/>
    <w:rsid w:val="7D755AD9"/>
    <w:rsid w:val="7E6D055E"/>
    <w:rsid w:val="7F1F53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sz w:val="32"/>
      <w:szCs w:val="32"/>
    </w:rPr>
  </w:style>
  <w:style w:type="character" w:customStyle="1" w:styleId="5">
    <w:name w:val="font61"/>
    <w:basedOn w:val="4"/>
    <w:qFormat/>
    <w:uiPriority w:val="0"/>
    <w:rPr>
      <w:rFonts w:hint="eastAsia" w:ascii="宋体" w:hAnsi="宋体" w:eastAsia="宋体" w:cs="宋体"/>
      <w:color w:val="000000"/>
      <w:sz w:val="17"/>
      <w:szCs w:val="1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BF-20230809KEEJ\Desktop\&#22235;&#24029;&#22825;&#24220;&#26032;&#21306;&#20154;&#27665;&#21307;&#38498;&#20844;&#24320;&#33258;&#20027;&#25307;&#32856;&#25253;&#21517;&#34920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四川天府新区人民医院公开自主招聘报名表.dot</Template>
  <Pages>2</Pages>
  <Words>552</Words>
  <Characters>573</Characters>
  <Lines>0</Lines>
  <Paragraphs>0</Paragraphs>
  <TotalTime>8</TotalTime>
  <ScaleCrop>false</ScaleCrop>
  <LinksUpToDate>false</LinksUpToDate>
  <CharactersWithSpaces>728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2024-10-18T05:48:00Z</dcterms:created>
  <dc:creator>应蕊阳</dc:creator>
  <cp:lastModifiedBy>应蕊阳</cp:lastModifiedBy>
  <dcterms:modified xsi:type="dcterms:W3CDTF">2024-10-18T05:49:06Z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28318DA620104770A57BF0487DFBD80D_11</vt:lpwstr>
  </property>
</Properties>
</file>