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061" w:rsidRPr="008B74DD" w:rsidRDefault="005131A8" w:rsidP="008B74DD">
      <w:pPr>
        <w:widowControl/>
        <w:rPr>
          <w:rFonts w:ascii="黑体" w:eastAsia="黑体" w:cs="黑体"/>
          <w:kern w:val="0"/>
          <w:sz w:val="32"/>
          <w:szCs w:val="32"/>
        </w:rPr>
      </w:pPr>
      <w:r w:rsidRPr="008B74DD">
        <w:rPr>
          <w:rFonts w:ascii="黑体" w:eastAsia="黑体" w:cs="黑体" w:hint="eastAsia"/>
          <w:kern w:val="0"/>
          <w:sz w:val="32"/>
          <w:szCs w:val="32"/>
        </w:rPr>
        <w:t>附件4：</w:t>
      </w:r>
    </w:p>
    <w:p w:rsidR="006C0061" w:rsidRDefault="005131A8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同意报考证明</w:t>
      </w:r>
    </w:p>
    <w:p w:rsidR="006C0061" w:rsidRDefault="006C0061">
      <w:pPr>
        <w:rPr>
          <w:rFonts w:ascii="仿宋_GB2312" w:eastAsia="仿宋_GB2312" w:hAnsi="仿宋_GB2312" w:cs="仿宋_GB2312"/>
          <w:sz w:val="32"/>
          <w:szCs w:val="32"/>
        </w:rPr>
      </w:pPr>
    </w:p>
    <w:p w:rsidR="006C0061" w:rsidRDefault="005131A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兹有我单位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 w:rsidR="008B74DD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同志，身份证号码为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，报名参加</w:t>
      </w:r>
      <w:r w:rsidR="008B74DD">
        <w:rPr>
          <w:rFonts w:ascii="仿宋_GB2312" w:eastAsia="仿宋_GB2312" w:hint="eastAsia"/>
          <w:sz w:val="32"/>
          <w:szCs w:val="32"/>
        </w:rPr>
        <w:t>潍坊市</w:t>
      </w:r>
      <w:r w:rsidR="008B74DD">
        <w:rPr>
          <w:rFonts w:ascii="仿宋_GB2312" w:eastAsia="仿宋_GB2312"/>
          <w:sz w:val="32"/>
          <w:szCs w:val="32"/>
        </w:rPr>
        <w:t>寒亭区人民医院</w:t>
      </w:r>
      <w:r w:rsidR="008B74DD">
        <w:rPr>
          <w:rFonts w:ascii="仿宋_GB2312" w:eastAsia="仿宋_GB2312" w:hAnsi="仿宋_GB2312" w:cs="仿宋_GB2312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年公开招聘卫生专业技术人员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考试。我单位同意其报考，并保证其如被录用，将积极配合有关部门单位办理其档案、工资、党团关系的移交手续。</w:t>
      </w:r>
    </w:p>
    <w:p w:rsidR="006C0061" w:rsidRDefault="005131A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6C0061" w:rsidRDefault="006C0061">
      <w:pPr>
        <w:rPr>
          <w:rFonts w:ascii="仿宋_GB2312" w:eastAsia="仿宋_GB2312" w:hAnsi="仿宋_GB2312" w:cs="仿宋_GB2312"/>
          <w:sz w:val="32"/>
          <w:szCs w:val="32"/>
        </w:rPr>
      </w:pPr>
    </w:p>
    <w:p w:rsidR="006C0061" w:rsidRDefault="005131A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eastAsia="仿宋_GB2312" w:hint="eastAsia"/>
        </w:rPr>
        <w:tab/>
      </w:r>
    </w:p>
    <w:p w:rsidR="006C0061" w:rsidRDefault="005131A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单位人事工作负责人（签名）：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</w:p>
    <w:p w:rsidR="006C0061" w:rsidRDefault="006C0061">
      <w:pPr>
        <w:rPr>
          <w:rFonts w:ascii="仿宋_GB2312" w:eastAsia="仿宋_GB2312" w:hAnsi="仿宋_GB2312" w:cs="仿宋_GB2312"/>
          <w:sz w:val="32"/>
          <w:szCs w:val="32"/>
        </w:rPr>
      </w:pPr>
    </w:p>
    <w:p w:rsidR="006C0061" w:rsidRDefault="005131A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单位负责人（签名）：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     </w:t>
      </w:r>
      <w:r w:rsidR="00C61F7D">
        <w:rPr>
          <w:rFonts w:ascii="仿宋_GB2312" w:eastAsia="仿宋_GB2312" w:hAnsi="仿宋_GB2312" w:cs="仿宋_GB2312"/>
          <w:sz w:val="32"/>
          <w:szCs w:val="32"/>
        </w:rPr>
        <w:t xml:space="preserve">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单位公章：</w:t>
      </w:r>
    </w:p>
    <w:p w:rsidR="006C0061" w:rsidRDefault="006C0061">
      <w:pPr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</w:p>
    <w:p w:rsidR="006C0061" w:rsidRDefault="005131A8">
      <w:pPr>
        <w:ind w:firstLineChars="1950" w:firstLine="62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6C0061" w:rsidRDefault="006C0061"/>
    <w:sectPr w:rsidR="006C0061" w:rsidSect="008B74D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4347" w:rsidRDefault="00734347">
      <w:r>
        <w:separator/>
      </w:r>
    </w:p>
  </w:endnote>
  <w:endnote w:type="continuationSeparator" w:id="0">
    <w:p w:rsidR="00734347" w:rsidRDefault="00734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61" w:rsidRDefault="006C0061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61" w:rsidRDefault="006C0061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61" w:rsidRDefault="006C006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4347" w:rsidRDefault="00734347">
      <w:r>
        <w:separator/>
      </w:r>
    </w:p>
  </w:footnote>
  <w:footnote w:type="continuationSeparator" w:id="0">
    <w:p w:rsidR="00734347" w:rsidRDefault="007343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61" w:rsidRDefault="006C006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61" w:rsidRDefault="006C0061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61" w:rsidRDefault="006C0061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M4ZTU2OGYwYTA2NmE3NzhiMTJiODhjZmQzYjI3MTQifQ=="/>
  </w:docVars>
  <w:rsids>
    <w:rsidRoot w:val="20ED42FC"/>
    <w:rsid w:val="00114F3D"/>
    <w:rsid w:val="001E3375"/>
    <w:rsid w:val="00270420"/>
    <w:rsid w:val="00334FDF"/>
    <w:rsid w:val="004412E4"/>
    <w:rsid w:val="00475D4E"/>
    <w:rsid w:val="00494427"/>
    <w:rsid w:val="005131A8"/>
    <w:rsid w:val="005D3161"/>
    <w:rsid w:val="006324B6"/>
    <w:rsid w:val="006C0061"/>
    <w:rsid w:val="00721B72"/>
    <w:rsid w:val="00734347"/>
    <w:rsid w:val="00767FA2"/>
    <w:rsid w:val="00784447"/>
    <w:rsid w:val="007948E8"/>
    <w:rsid w:val="007A3EB1"/>
    <w:rsid w:val="0082437D"/>
    <w:rsid w:val="00865769"/>
    <w:rsid w:val="008B74DD"/>
    <w:rsid w:val="00987F37"/>
    <w:rsid w:val="00AD08B5"/>
    <w:rsid w:val="00BD1991"/>
    <w:rsid w:val="00C56320"/>
    <w:rsid w:val="00C61F7D"/>
    <w:rsid w:val="00CE1AB1"/>
    <w:rsid w:val="00E454F6"/>
    <w:rsid w:val="00E70639"/>
    <w:rsid w:val="12035ABA"/>
    <w:rsid w:val="12AC5E5D"/>
    <w:rsid w:val="13D62F71"/>
    <w:rsid w:val="20ED42FC"/>
    <w:rsid w:val="23A85160"/>
    <w:rsid w:val="2A6D71E9"/>
    <w:rsid w:val="2BF0235B"/>
    <w:rsid w:val="2C032254"/>
    <w:rsid w:val="319C32EB"/>
    <w:rsid w:val="373F7F9D"/>
    <w:rsid w:val="396F2715"/>
    <w:rsid w:val="39AF2D67"/>
    <w:rsid w:val="3AEB12E8"/>
    <w:rsid w:val="4BE7226F"/>
    <w:rsid w:val="52E46F45"/>
    <w:rsid w:val="5C245BBF"/>
    <w:rsid w:val="605F3EE5"/>
    <w:rsid w:val="632F6207"/>
    <w:rsid w:val="64D80F8C"/>
    <w:rsid w:val="64DA7F79"/>
    <w:rsid w:val="6D535020"/>
    <w:rsid w:val="7AF647E1"/>
    <w:rsid w:val="7B53688A"/>
    <w:rsid w:val="7CCB130D"/>
    <w:rsid w:val="7D0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07C09A"/>
  <w15:docId w15:val="{55D70B1D-AE80-4C33-BB5B-7E3B76D0A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semiHidden/>
    <w:qFormat/>
    <w:locked/>
    <w:rPr>
      <w:rFonts w:cs="Times New Roman"/>
      <w:sz w:val="18"/>
      <w:szCs w:val="18"/>
    </w:rPr>
  </w:style>
  <w:style w:type="character" w:customStyle="1" w:styleId="a5">
    <w:name w:val="页脚 字符"/>
    <w:link w:val="a4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262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10</cp:revision>
  <cp:lastPrinted>2023-08-01T00:24:00Z</cp:lastPrinted>
  <dcterms:created xsi:type="dcterms:W3CDTF">2018-09-30T01:24:00Z</dcterms:created>
  <dcterms:modified xsi:type="dcterms:W3CDTF">2024-09-26T07:24:00Z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BACC2CBBA92648E4BD9CBCF4B2038044</vt:lpwstr>
  </property>
</Properties>
</file>