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332E1">
      <w:pPr>
        <w:jc w:val="center"/>
        <w:rPr>
          <w:rFonts w:hint="eastAsia" w:asci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/>
        </w:rPr>
      </w:pPr>
    </w:p>
    <w:p w14:paraId="2B7141B5">
      <w:pPr>
        <w:jc w:val="left"/>
        <w:rPr>
          <w:rFonts w:asci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asci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附件3：</w:t>
      </w:r>
    </w:p>
    <w:p w14:paraId="54F404EE">
      <w:pPr>
        <w:rPr>
          <w:rFonts w:ascii="仿宋_GB2312" w:eastAsia="仿宋_GB2312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</w:pPr>
    </w:p>
    <w:p w14:paraId="42E7D31B">
      <w:pPr>
        <w:jc w:val="center"/>
        <w:rPr>
          <w:rFonts w:ascii="方正小标宋_GBK" w:eastAsia="方正小标宋_GBK"/>
          <w:i w:val="0"/>
          <w:iCs w:val="0"/>
          <w:caps w:val="0"/>
          <w:smallCaps w:val="0"/>
          <w:vanish w:val="0"/>
          <w:color w:val="333333"/>
          <w:spacing w:val="0"/>
          <w:sz w:val="36"/>
          <w:szCs w:val="36"/>
        </w:rPr>
      </w:pPr>
      <w:r>
        <w:rPr>
          <w:rFonts w:hint="eastAsia" w:ascii="方正小标宋_GBK" w:eastAsia="方正小标宋_GBK"/>
          <w:i w:val="0"/>
          <w:iCs w:val="0"/>
          <w:caps w:val="0"/>
          <w:smallCaps w:val="0"/>
          <w:vanish w:val="0"/>
          <w:color w:val="333333"/>
          <w:spacing w:val="0"/>
          <w:sz w:val="36"/>
          <w:szCs w:val="36"/>
          <w:lang w:eastAsia="zh-CN"/>
        </w:rPr>
        <w:t>应届毕业生</w:t>
      </w:r>
      <w:r>
        <w:rPr>
          <w:rFonts w:hint="eastAsia" w:ascii="方正小标宋_GBK" w:eastAsia="方正小标宋_GBK"/>
          <w:i w:val="0"/>
          <w:iCs w:val="0"/>
          <w:caps w:val="0"/>
          <w:smallCaps w:val="0"/>
          <w:vanish w:val="0"/>
          <w:color w:val="333333"/>
          <w:spacing w:val="0"/>
          <w:sz w:val="36"/>
          <w:szCs w:val="36"/>
        </w:rPr>
        <w:t>证明</w:t>
      </w:r>
    </w:p>
    <w:p w14:paraId="2DE876C7">
      <w:pPr>
        <w:jc w:val="center"/>
        <w:rPr>
          <w:rFonts w:hint="eastAsia" w:ascii="方正小标宋_GBK" w:eastAsia="方正小标宋_GBK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 w14:paraId="1D646714">
      <w:pPr>
        <w:ind w:firstLine="600" w:firstLineChars="200"/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兹有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同志，身份证号码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        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，</w:t>
      </w:r>
    </w:p>
    <w:p w14:paraId="5B140801"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系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学校2025届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专业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方向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（硕士/博士/规培）应届毕业生。 拟于2025年7月31日前取得相应学历学位。              </w:t>
      </w:r>
    </w:p>
    <w:p w14:paraId="3F03166B"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特此证明。</w:t>
      </w:r>
    </w:p>
    <w:p w14:paraId="24ABE17D"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 w14:paraId="6670F857"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bookmarkStart w:id="0" w:name="_GoBack"/>
      <w:bookmarkEnd w:id="0"/>
    </w:p>
    <w:p w14:paraId="2D740719"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</w:p>
    <w:p w14:paraId="48C50DB1"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                         公章：</w:t>
      </w:r>
    </w:p>
    <w:p w14:paraId="717E6778">
      <w:pP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eastAsia="仿宋" w:cs="仿宋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 xml:space="preserve">                                     年     月 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NmIyMTg3ZTM3MWIwMzFjOGNkYWFmYjBlYzRlMmU0MDgifQ=="/>
  </w:docVars>
  <w:rsids>
    <w:rsidRoot w:val="00000000"/>
    <w:rsid w:val="14E32C09"/>
    <w:rsid w:val="1EF51864"/>
    <w:rsid w:val="2D4C7C0C"/>
    <w:rsid w:val="364D184E"/>
    <w:rsid w:val="4C8110C0"/>
    <w:rsid w:val="7D2B6E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76</Words>
  <Characters>83</Characters>
  <Lines>14</Lines>
  <Paragraphs>7</Paragraphs>
  <TotalTime>6</TotalTime>
  <ScaleCrop>false</ScaleCrop>
  <LinksUpToDate>false</LinksUpToDate>
  <CharactersWithSpaces>243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2021-09-15T02:10:00Z</dcterms:created>
  <dc:creator>lenovo</dc:creator>
  <cp:lastModifiedBy>杨海丹</cp:lastModifiedBy>
  <cp:lastPrinted>2021-12-07T08:21:00Z</cp:lastPrinted>
  <dcterms:modified xsi:type="dcterms:W3CDTF">2024-09-13T05:55:38Z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5928586B42444FB9AE1EC9A1800FD835_12</vt:lpwstr>
  </property>
</Properties>
</file>