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hint="eastAsia" w:ascii="黑体" w:hAnsi="黑体" w:eastAsia="黑体" w:cs="黑体"/>
          <w:b w:val="0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28"/>
          <w:szCs w:val="28"/>
          <w:lang w:val="en-US" w:eastAsia="zh-CN" w:bidi="ar-SA"/>
        </w:rPr>
        <w:t>附件4：网上报名提供材料模板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1：报名表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（可编辑电子版，方便工作人员复制数据）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马鞍山市雨山区区直部门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202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年公开招聘派遣制工作人员报名表</w:t>
      </w:r>
    </w:p>
    <w:tbl>
      <w:tblPr>
        <w:tblStyle w:val="6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bCs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张三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1988.02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216535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安徽工业大学（从最高学历开始写）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父亲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母亲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配偶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1：报名表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（签字影印件，需要本人签名）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sectPr>
          <w:pgSz w:w="11906" w:h="16838"/>
          <w:pgMar w:top="567" w:right="720" w:bottom="567" w:left="720" w:header="0" w:footer="340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112395</wp:posOffset>
            </wp:positionH>
            <wp:positionV relativeFrom="page">
              <wp:posOffset>876300</wp:posOffset>
            </wp:positionV>
            <wp:extent cx="6370320" cy="9060180"/>
            <wp:effectExtent l="0" t="0" r="0" b="7620"/>
            <wp:wrapNone/>
            <wp:docPr id="7" name="图片 7" descr="6d8935ee4f53fb9ce0bafa713db1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d8935ee4f53fb9ce0bafa713db120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906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2：报考诚信承诺书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（签字影印件，需要本人签名）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84455</wp:posOffset>
            </wp:positionH>
            <wp:positionV relativeFrom="page">
              <wp:posOffset>1287145</wp:posOffset>
            </wp:positionV>
            <wp:extent cx="6440170" cy="8301355"/>
            <wp:effectExtent l="0" t="0" r="17780" b="4445"/>
            <wp:wrapNone/>
            <wp:docPr id="11" name="图片 11" descr="6608f1724fd1586b860d25f2b66c1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6608f1724fd1586b860d25f2b66c18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40170" cy="830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lang w:eastAsia="zh-CN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三、有效居民身份证 影印件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四、学历（学位）证书影印件或教育部学籍在线验证报告（学信网）</w:t>
      </w: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sectPr>
          <w:pgSz w:w="11906" w:h="16838"/>
          <w:pgMar w:top="720" w:right="720" w:bottom="720" w:left="72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五、其他相关证书（证件）影印件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ZThiNGUxNGQxNGI0ZDc0Y2NkOGU1MDBlMzRlNDM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949F4"/>
    <w:rsid w:val="0032306D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F815BD"/>
    <w:rsid w:val="03E10550"/>
    <w:rsid w:val="05336A70"/>
    <w:rsid w:val="055F382A"/>
    <w:rsid w:val="077942BF"/>
    <w:rsid w:val="079E3E7E"/>
    <w:rsid w:val="07CA4C73"/>
    <w:rsid w:val="0B2C6B85"/>
    <w:rsid w:val="0BD2703B"/>
    <w:rsid w:val="0C457FF2"/>
    <w:rsid w:val="139D146D"/>
    <w:rsid w:val="13BA15A4"/>
    <w:rsid w:val="13FA4332"/>
    <w:rsid w:val="14076315"/>
    <w:rsid w:val="14EE3709"/>
    <w:rsid w:val="15086D70"/>
    <w:rsid w:val="18892685"/>
    <w:rsid w:val="1B6928D7"/>
    <w:rsid w:val="1CBC7E77"/>
    <w:rsid w:val="1FB95CFC"/>
    <w:rsid w:val="233A0AA7"/>
    <w:rsid w:val="259339BE"/>
    <w:rsid w:val="267E7761"/>
    <w:rsid w:val="28326113"/>
    <w:rsid w:val="29337C22"/>
    <w:rsid w:val="2A393855"/>
    <w:rsid w:val="2B8A0CF7"/>
    <w:rsid w:val="2B957D5B"/>
    <w:rsid w:val="2D3E6DCD"/>
    <w:rsid w:val="30D24471"/>
    <w:rsid w:val="33657589"/>
    <w:rsid w:val="36146E6C"/>
    <w:rsid w:val="3723361C"/>
    <w:rsid w:val="380D464E"/>
    <w:rsid w:val="38E54BBA"/>
    <w:rsid w:val="3A1B4F4A"/>
    <w:rsid w:val="3CC54CE2"/>
    <w:rsid w:val="41506734"/>
    <w:rsid w:val="46CD7264"/>
    <w:rsid w:val="49B418E4"/>
    <w:rsid w:val="4CD5567D"/>
    <w:rsid w:val="501A6AFA"/>
    <w:rsid w:val="50A41C95"/>
    <w:rsid w:val="591D63EB"/>
    <w:rsid w:val="59AF6A11"/>
    <w:rsid w:val="5C4428AB"/>
    <w:rsid w:val="5FE33DB9"/>
    <w:rsid w:val="60530D13"/>
    <w:rsid w:val="61DB441B"/>
    <w:rsid w:val="62F76CCA"/>
    <w:rsid w:val="643E4BB7"/>
    <w:rsid w:val="68452AFA"/>
    <w:rsid w:val="6D251E17"/>
    <w:rsid w:val="762F7AEA"/>
    <w:rsid w:val="77C2735F"/>
    <w:rsid w:val="79020212"/>
    <w:rsid w:val="79642351"/>
    <w:rsid w:val="7ADA5D44"/>
    <w:rsid w:val="7B0C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Header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Balloon Text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HP</Company>
  <Pages>3</Pages>
  <Words>141</Words>
  <Characters>805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王旭</cp:lastModifiedBy>
  <cp:lastPrinted>2020-04-10T01:54:00Z</cp:lastPrinted>
  <dcterms:modified xsi:type="dcterms:W3CDTF">2023-01-31T07:11:08Z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180B164673754BD0BAAA43245EAEA656</vt:lpwstr>
  </property>
</Properties>
</file>