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B42" w:rsidRDefault="00D24B42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/>
          <w:sz w:val="32"/>
          <w:szCs w:val="32"/>
        </w:rPr>
        <w:t>6</w:t>
      </w:r>
    </w:p>
    <w:p w:rsidR="00D24B42" w:rsidRDefault="00D24B42">
      <w:pPr>
        <w:snapToGrid w:val="0"/>
        <w:spacing w:line="580" w:lineRule="exact"/>
        <w:jc w:val="center"/>
        <w:rPr>
          <w:rFonts w:ascii="方正小标宋_GBK" w:eastAsia="方正小标宋_GBK" w:hAnsi="Times New Roman"/>
          <w:sz w:val="44"/>
          <w:szCs w:val="44"/>
        </w:rPr>
      </w:pPr>
      <w:r>
        <w:rPr>
          <w:rFonts w:ascii="方正小标宋_GBK" w:eastAsia="方正小标宋_GBK" w:hAnsi="Times New Roman" w:hint="eastAsia"/>
          <w:sz w:val="44"/>
          <w:szCs w:val="44"/>
        </w:rPr>
        <w:t>应聘人员健康管理信息采集表</w:t>
      </w:r>
    </w:p>
    <w:tbl>
      <w:tblPr>
        <w:tblW w:w="8902" w:type="dxa"/>
        <w:tblInd w:w="113" w:type="dxa"/>
        <w:tblLook w:val="00A0"/>
      </w:tblPr>
      <w:tblGrid>
        <w:gridCol w:w="1166"/>
        <w:gridCol w:w="1239"/>
        <w:gridCol w:w="992"/>
        <w:gridCol w:w="993"/>
        <w:gridCol w:w="1417"/>
        <w:gridCol w:w="1843"/>
        <w:gridCol w:w="1252"/>
      </w:tblGrid>
      <w:tr w:rsidR="00D24B42" w:rsidRPr="00491024">
        <w:trPr>
          <w:trHeight w:val="107"/>
        </w:trPr>
        <w:tc>
          <w:tcPr>
            <w:tcW w:w="1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77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健康排查（流行病学史筛查）</w:t>
            </w:r>
          </w:p>
        </w:tc>
      </w:tr>
      <w:tr w:rsidR="00D24B42" w:rsidRPr="00491024">
        <w:trPr>
          <w:trHeight w:val="1473"/>
        </w:trPr>
        <w:tc>
          <w:tcPr>
            <w:tcW w:w="1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天内国内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中、高风险等疫情重点地区旅居地（县（市、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区））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  <w:t xml:space="preserve">28 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天内境外旅居地（国家地区）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居住社区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天内发生疫情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②否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属于下面哪种情形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①确诊病例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②无症状感染者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③密切接触者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④以上都不是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是否解除医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学隔离观察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②否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③不属于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核酸检测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①阳性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②阴性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③不需要</w:t>
            </w:r>
          </w:p>
        </w:tc>
      </w:tr>
      <w:tr w:rsidR="00D24B42" w:rsidRPr="00491024">
        <w:trPr>
          <w:trHeight w:val="420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24B42" w:rsidRPr="00491024">
        <w:trPr>
          <w:trHeight w:val="390"/>
        </w:trPr>
        <w:tc>
          <w:tcPr>
            <w:tcW w:w="89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健康监测（现场资格审查、考试或体检前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14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天起）</w:t>
            </w:r>
          </w:p>
        </w:tc>
      </w:tr>
      <w:tr w:rsidR="00D24B42" w:rsidRPr="00491024">
        <w:trPr>
          <w:trHeight w:val="149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监测日期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健康码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①红码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②黄码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③绿码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早体温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是否有以下症状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①发热②乏力③咳嗽或打喷嚏④咽痛⑤腹泻⑥呕吐⑦黄疸⑧皮疹⑨结膜充血⑩都没有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②否</w:t>
            </w:r>
          </w:p>
        </w:tc>
      </w:tr>
      <w:tr w:rsidR="00D24B42" w:rsidRPr="00491024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24B42" w:rsidRPr="00491024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24B42" w:rsidRPr="00491024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24B42" w:rsidRPr="00491024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24B42" w:rsidRPr="00491024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24B42" w:rsidRPr="00491024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24B42" w:rsidRPr="00491024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24B42" w:rsidRPr="00491024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24B42" w:rsidRPr="00491024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24B42" w:rsidRPr="00491024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24B42" w:rsidRPr="00491024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24B42" w:rsidRPr="00491024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24B42" w:rsidRPr="00491024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24B42" w:rsidRPr="00491024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42" w:rsidRDefault="00D24B4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</w:tbl>
    <w:p w:rsidR="00D24B42" w:rsidRDefault="00D24B42" w:rsidP="00D24B42">
      <w:pPr>
        <w:snapToGrid w:val="0"/>
        <w:spacing w:line="360" w:lineRule="exact"/>
        <w:ind w:firstLineChars="200" w:firstLine="31680"/>
        <w:rPr>
          <w:rFonts w:ascii="仿宋" w:eastAsia="仿宋" w:hAnsi="仿宋" w:cs="宋体"/>
          <w:color w:val="000000"/>
          <w:kern w:val="0"/>
          <w:sz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</w:rPr>
        <w:t>本人承诺：以上信息属实，如有虚报、瞒报，愿承担责任及后果。</w:t>
      </w:r>
      <w:r>
        <w:rPr>
          <w:rFonts w:ascii="仿宋" w:eastAsia="仿宋" w:hAnsi="仿宋" w:cs="宋体"/>
          <w:color w:val="000000"/>
          <w:kern w:val="0"/>
          <w:sz w:val="24"/>
        </w:rPr>
        <w:br/>
      </w:r>
      <w:r>
        <w:rPr>
          <w:rFonts w:ascii="仿宋" w:eastAsia="仿宋" w:hAnsi="仿宋" w:cs="宋体" w:hint="eastAsia"/>
          <w:color w:val="000000"/>
          <w:kern w:val="0"/>
          <w:sz w:val="24"/>
        </w:rPr>
        <w:t>签字：</w:t>
      </w:r>
      <w:r>
        <w:rPr>
          <w:rFonts w:ascii="仿宋" w:eastAsia="仿宋" w:hAnsi="仿宋" w:cs="宋体"/>
          <w:color w:val="000000"/>
          <w:kern w:val="0"/>
          <w:sz w:val="24"/>
        </w:rPr>
        <w:t xml:space="preserve">                           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>身份证号：</w:t>
      </w:r>
      <w:r>
        <w:rPr>
          <w:rFonts w:ascii="仿宋" w:eastAsia="仿宋" w:hAnsi="仿宋" w:cs="宋体"/>
          <w:color w:val="000000"/>
          <w:kern w:val="0"/>
          <w:sz w:val="24"/>
        </w:rPr>
        <w:t xml:space="preserve">                 </w:t>
      </w:r>
    </w:p>
    <w:p w:rsidR="00D24B42" w:rsidRDefault="00D24B42">
      <w:pPr>
        <w:snapToGrid w:val="0"/>
        <w:spacing w:line="360" w:lineRule="exact"/>
        <w:rPr>
          <w:rFonts w:ascii="仿宋_GB2312" w:eastAsia="仿宋_GB2312"/>
          <w:sz w:val="18"/>
        </w:rPr>
      </w:pPr>
      <w:r>
        <w:rPr>
          <w:rFonts w:ascii="仿宋" w:eastAsia="仿宋" w:hAnsi="仿宋" w:cs="宋体" w:hint="eastAsia"/>
          <w:color w:val="000000"/>
          <w:kern w:val="0"/>
          <w:sz w:val="24"/>
        </w:rPr>
        <w:t>联系电话：</w:t>
      </w:r>
      <w:r>
        <w:rPr>
          <w:rFonts w:ascii="仿宋" w:eastAsia="仿宋" w:hAnsi="仿宋" w:cs="宋体"/>
          <w:color w:val="000000"/>
          <w:kern w:val="0"/>
          <w:sz w:val="24"/>
        </w:rPr>
        <w:t xml:space="preserve">                       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>填报日期：</w:t>
      </w:r>
      <w:r>
        <w:rPr>
          <w:rFonts w:ascii="仿宋" w:eastAsia="仿宋" w:hAnsi="仿宋" w:cs="宋体"/>
          <w:color w:val="000000"/>
          <w:kern w:val="0"/>
          <w:sz w:val="24"/>
        </w:rPr>
        <w:t xml:space="preserve">     </w:t>
      </w:r>
    </w:p>
    <w:p w:rsidR="00D24B42" w:rsidRDefault="00D24B42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sectPr w:rsidR="00D24B42" w:rsidSect="00894930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4B42" w:rsidRDefault="00D24B42" w:rsidP="00894930">
      <w:r>
        <w:separator/>
      </w:r>
    </w:p>
  </w:endnote>
  <w:endnote w:type="continuationSeparator" w:id="0">
    <w:p w:rsidR="00D24B42" w:rsidRDefault="00D24B42" w:rsidP="008949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altName w:val="微软雅黑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等线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4B42" w:rsidRDefault="00D24B42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filled="f" stroked="f" strokeweight=".5pt">
          <v:textbox style="mso-fit-shape-to-text:t" inset="0,0,0,0">
            <w:txbxContent>
              <w:p w:rsidR="00D24B42" w:rsidRDefault="00D24B42">
                <w:pPr>
                  <w:pStyle w:val="Footer"/>
                </w:pPr>
                <w:fldSimple w:instr=" PAGE  \* MERGEFORMAT ">
                  <w:r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4B42" w:rsidRDefault="00D24B42" w:rsidP="00894930">
      <w:r>
        <w:separator/>
      </w:r>
    </w:p>
  </w:footnote>
  <w:footnote w:type="continuationSeparator" w:id="0">
    <w:p w:rsidR="00D24B42" w:rsidRDefault="00D24B42" w:rsidP="008949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8E963ED"/>
    <w:rsid w:val="00016B7E"/>
    <w:rsid w:val="00020E23"/>
    <w:rsid w:val="00043297"/>
    <w:rsid w:val="00053BE7"/>
    <w:rsid w:val="000F304B"/>
    <w:rsid w:val="00164275"/>
    <w:rsid w:val="00167DA7"/>
    <w:rsid w:val="0018572A"/>
    <w:rsid w:val="001A7933"/>
    <w:rsid w:val="001B76FB"/>
    <w:rsid w:val="002E1B3D"/>
    <w:rsid w:val="00304E11"/>
    <w:rsid w:val="00323649"/>
    <w:rsid w:val="003471B0"/>
    <w:rsid w:val="00363733"/>
    <w:rsid w:val="00371645"/>
    <w:rsid w:val="003923CC"/>
    <w:rsid w:val="003B192E"/>
    <w:rsid w:val="003C5337"/>
    <w:rsid w:val="003C6727"/>
    <w:rsid w:val="003E690C"/>
    <w:rsid w:val="00403B45"/>
    <w:rsid w:val="004045B0"/>
    <w:rsid w:val="00433E9E"/>
    <w:rsid w:val="00491024"/>
    <w:rsid w:val="004B543F"/>
    <w:rsid w:val="004C7389"/>
    <w:rsid w:val="004E44B0"/>
    <w:rsid w:val="004E782C"/>
    <w:rsid w:val="004F1F45"/>
    <w:rsid w:val="00521F2A"/>
    <w:rsid w:val="0052402B"/>
    <w:rsid w:val="00524521"/>
    <w:rsid w:val="0053789E"/>
    <w:rsid w:val="00567689"/>
    <w:rsid w:val="00592EA4"/>
    <w:rsid w:val="005E56C2"/>
    <w:rsid w:val="005E5A59"/>
    <w:rsid w:val="005F62DA"/>
    <w:rsid w:val="00621742"/>
    <w:rsid w:val="00622CE8"/>
    <w:rsid w:val="0064036B"/>
    <w:rsid w:val="0064522C"/>
    <w:rsid w:val="0064750F"/>
    <w:rsid w:val="006C5746"/>
    <w:rsid w:val="00700E62"/>
    <w:rsid w:val="00714B57"/>
    <w:rsid w:val="0072225C"/>
    <w:rsid w:val="007818D2"/>
    <w:rsid w:val="007A1A78"/>
    <w:rsid w:val="007C50A8"/>
    <w:rsid w:val="007C50DE"/>
    <w:rsid w:val="00841BFF"/>
    <w:rsid w:val="00894930"/>
    <w:rsid w:val="008F72A1"/>
    <w:rsid w:val="00921FBC"/>
    <w:rsid w:val="009D7861"/>
    <w:rsid w:val="00A07531"/>
    <w:rsid w:val="00A80323"/>
    <w:rsid w:val="00A83A38"/>
    <w:rsid w:val="00AD10D9"/>
    <w:rsid w:val="00B11692"/>
    <w:rsid w:val="00B348FC"/>
    <w:rsid w:val="00B823ED"/>
    <w:rsid w:val="00BA04C8"/>
    <w:rsid w:val="00BB08F5"/>
    <w:rsid w:val="00BD6E7E"/>
    <w:rsid w:val="00C07F9B"/>
    <w:rsid w:val="00C20F57"/>
    <w:rsid w:val="00CE0721"/>
    <w:rsid w:val="00CF1C00"/>
    <w:rsid w:val="00D24B42"/>
    <w:rsid w:val="00D4282A"/>
    <w:rsid w:val="00D804ED"/>
    <w:rsid w:val="00DA735A"/>
    <w:rsid w:val="00DA7916"/>
    <w:rsid w:val="00DC081F"/>
    <w:rsid w:val="00DD14E2"/>
    <w:rsid w:val="00DE4DD1"/>
    <w:rsid w:val="00DF77F6"/>
    <w:rsid w:val="00E8764B"/>
    <w:rsid w:val="00ED37B7"/>
    <w:rsid w:val="00F221C8"/>
    <w:rsid w:val="00F66E38"/>
    <w:rsid w:val="00FD3C04"/>
    <w:rsid w:val="00FE6621"/>
    <w:rsid w:val="00FF437D"/>
    <w:rsid w:val="01020F44"/>
    <w:rsid w:val="01736725"/>
    <w:rsid w:val="0CC4114C"/>
    <w:rsid w:val="169351A0"/>
    <w:rsid w:val="17F638F4"/>
    <w:rsid w:val="18CF15CE"/>
    <w:rsid w:val="1A6779CB"/>
    <w:rsid w:val="219E2DA4"/>
    <w:rsid w:val="244A2E2C"/>
    <w:rsid w:val="2A5F717D"/>
    <w:rsid w:val="2CED394C"/>
    <w:rsid w:val="32DF54BC"/>
    <w:rsid w:val="35144199"/>
    <w:rsid w:val="387A5A7E"/>
    <w:rsid w:val="3A202A22"/>
    <w:rsid w:val="3A3E2A82"/>
    <w:rsid w:val="3A9C5E59"/>
    <w:rsid w:val="407D234E"/>
    <w:rsid w:val="40F154ED"/>
    <w:rsid w:val="499B58F2"/>
    <w:rsid w:val="4C1634B1"/>
    <w:rsid w:val="51B45D0C"/>
    <w:rsid w:val="539B12E6"/>
    <w:rsid w:val="54DA03BB"/>
    <w:rsid w:val="5C420B04"/>
    <w:rsid w:val="5E9C149A"/>
    <w:rsid w:val="5FD25574"/>
    <w:rsid w:val="60DD4941"/>
    <w:rsid w:val="68E963ED"/>
    <w:rsid w:val="6C9563A2"/>
    <w:rsid w:val="71390FE9"/>
    <w:rsid w:val="7C856A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locked="1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uiPriority="59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4930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rsid w:val="00894930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locked/>
    <w:rsid w:val="00894930"/>
    <w:rPr>
      <w:rFonts w:ascii="Calibri" w:eastAsia="宋体" w:hAnsi="Calibri" w:cs="Times New Roman"/>
      <w:kern w:val="2"/>
      <w:sz w:val="24"/>
      <w:szCs w:val="24"/>
    </w:rPr>
  </w:style>
  <w:style w:type="paragraph" w:styleId="Footer">
    <w:name w:val="footer"/>
    <w:basedOn w:val="Normal"/>
    <w:link w:val="FooterChar"/>
    <w:uiPriority w:val="99"/>
    <w:rsid w:val="0089493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883E9D"/>
    <w:rPr>
      <w:rFonts w:ascii="Calibri" w:hAnsi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89493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883E9D"/>
    <w:rPr>
      <w:rFonts w:ascii="Calibri" w:hAnsi="Calibri"/>
      <w:sz w:val="18"/>
      <w:szCs w:val="18"/>
    </w:rPr>
  </w:style>
  <w:style w:type="paragraph" w:styleId="ListParagraph">
    <w:name w:val="List Paragraph"/>
    <w:basedOn w:val="Normal"/>
    <w:uiPriority w:val="99"/>
    <w:qFormat/>
    <w:rsid w:val="0089493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</Pages>
  <Words>87</Words>
  <Characters>501</Characters>
  <Application>Microsoft Office Outlook</Application>
  <DocSecurity>0</DocSecurity>
  <Lines>0</Lines>
  <Paragraphs>0</Paragraphs>
  <ScaleCrop>false</ScaleCrop>
  <Company>HP Inc.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55</cp:revision>
  <cp:lastPrinted>2021-04-17T11:42:00Z</cp:lastPrinted>
  <dcterms:created xsi:type="dcterms:W3CDTF">2020-07-17T06:11:00Z</dcterms:created>
  <dcterms:modified xsi:type="dcterms:W3CDTF">2021-05-25T01:48:00Z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6F51FB3C365B4BFF92B993BE95723A31</vt:lpwstr>
  </property>
</Properties>
</file>