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 xml:space="preserve"> </w:t>
      </w:r>
    </w:p>
    <w:p>
      <w:pPr>
        <w:jc w:val="center"/>
        <w:rPr>
          <w:rFonts w:ascii="仿宋_GB2312" w:hAnsi="仿宋_GB2312" w:eastAsia="华文中宋" w:cs="Times New Roman"/>
          <w:sz w:val="32"/>
          <w:szCs w:val="32"/>
        </w:rPr>
      </w:pPr>
      <w:r>
        <w:rPr>
          <w:rFonts w:ascii="华文中宋" w:hAnsi="华文中宋" w:eastAsia="华文中宋" w:cs="华文中宋"/>
          <w:b/>
          <w:bCs/>
          <w:sz w:val="32"/>
          <w:szCs w:val="32"/>
        </w:rPr>
        <w:t>2020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年秋季教师资格认定拟通过名单</w:t>
      </w:r>
    </w:p>
    <w:tbl>
      <w:tblPr>
        <w:tblStyle w:val="4"/>
        <w:tblW w:w="8239" w:type="dxa"/>
        <w:tblInd w:w="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232"/>
        <w:gridCol w:w="731"/>
        <w:gridCol w:w="2907"/>
        <w:gridCol w:w="20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tblHeader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报名号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申请资格种类</w:t>
            </w:r>
          </w:p>
        </w:tc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申请学科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27745720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陈梦琪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27823448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程未希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27865133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明淑蓉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冯梦雪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27787365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曹惠敏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27731756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谭悦悦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27862224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27863235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邓梦诗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27776515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余星怡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27728522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陈君苗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27945296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丁佳敏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27727107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陈宏旺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27862489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27948209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曹子怡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27773783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刘卫国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赖侣佳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27837158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27895213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冯淑清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27872108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马佳琦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27815597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范萌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27739736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夏斯玉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27735010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胡庆怡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27828213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柯芝蔓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28019601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27740765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李一鸣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27773566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汪刘成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28051405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付紫晗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27930844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饶静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27722268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柯思成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27772061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27942274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27778075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28085519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27928910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陶梦薇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27781939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龚晓敏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28075575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叶贝贝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谭海燕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27932259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27963822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梁淑芬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27812965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张诏涵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28102858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刘梦然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27908412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吕彩飞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27873055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28038521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28058782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李分分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28036390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柯梦露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28125562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28123526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27815488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27863803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朱灿明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28115029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王雅婧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28120760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蔡畅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27997243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曹诗绮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季贺信子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27910280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肖文秀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谭艳玲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27795416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皮冰倩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28054090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刘清清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28004374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姜芷婷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27941196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许雨婷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27766517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28115488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石文君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27769623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宋亚亚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28056787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秦如意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28055618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周美好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28076416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28092632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28093240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28116274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杨若尘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28121717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张若英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28104464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28131553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饶婷芳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28107431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王紫娟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28155657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27992920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石文慧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28142293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黄清霞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28152996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路颖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28116523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28157528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崔耀方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28168948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王岳杉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28167491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吕鑫鑫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28152518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代丹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27887410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28116507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28057726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蔡嘉玲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28129057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陈子君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27861498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27828531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27827417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黄小翠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27827344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胡洪瑞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27742638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郑玲玲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27848887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27772722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27793098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潘颖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27770539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闵倩茹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27801657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27734673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范娟娟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27892749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27754299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董明文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27824431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明婉莹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27770928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柳鑫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27734456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周鑫源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27740630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27793480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27944888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27970906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蒋科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27724593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王名名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27725021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俞明霜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28021552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聂茜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27947604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张小科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27986620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雷珠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28023596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毛洋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27779278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徐林惠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27778498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27758520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赵娅楠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28058411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马贝贝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28076315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鲁丽丽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28009126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王警娜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27734796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王义康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28080477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陈佳妮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27928465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27775507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胡美玉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27726848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李诗婉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28093710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27938004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冯雨潇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28098138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严谨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27768157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占瑜霏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27725276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钟明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27888339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郁薇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27924172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钟陈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27766937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武娜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27996834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宋金妮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28109861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刘浩崟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27743733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27800704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27821635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岑赵昕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28056294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丁萌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28059662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项权芳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28069693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冯诗晨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27727078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卢雨薇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28129662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冯志林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28121492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28087147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27858721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28046324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秦喆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28114814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曹锦璐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27862136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28081779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27993642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谢新雨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28047391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28094187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文丹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28061607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程智慧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27913412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28125239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28024147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黄霜雨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28025337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冯玉洁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28109991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段曼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28024758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27968568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刘力颖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27769335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28055141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纪婷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28125116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胡青青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28079190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汪小菡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27906166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王秀丽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27915048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28083206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28064202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胡丽文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28030274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刘月洁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27773908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28055265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冯露露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27858550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钟溢琪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27892287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27873038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孙珉玥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28166707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郭浩彬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27813787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28057456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28095731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28066440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滕杨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28075576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王梦琪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28131714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项名钰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28131867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28142838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梅秋捷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27961256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27783388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柯早秀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28108102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陈晓蔚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27970696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范丹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28135055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28089566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马苏真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28131873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28152589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余畅顺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28164725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陈紫惠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28134631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郭晓芹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27785858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李玉霜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伍挽澜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纪佳倩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27822145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董洁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27758806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黄沁雯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凌梦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27793650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姜文君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27786300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孙雨嫣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27860965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雷宇航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尹家琪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27945849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闫艺瑾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27818922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张雨嘉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28077218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焦玲玲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27971361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郭唐霄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28074925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27809230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27839498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章宝菊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28103121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27866655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邱唯佳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28052629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刘子萌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27832859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马晓琳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27860784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涂晨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28066378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邹敏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27917901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27999407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王启明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28004293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邹晓娜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27726420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杨银婷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27999580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邱宜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27753838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汪明洁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27902544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刘纳利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28066301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27727191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27834434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27858374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28021725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汪追阳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27947109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代安娜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27739522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27866896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袁耀光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28076262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熊斯嘉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27791885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黄银萍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27976149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罗德天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27986435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林芳荃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27886465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程泽林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27824939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廖和千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27859151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严武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27722023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宋世玲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28085256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朱于强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27939423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27732152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贾晓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28159573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28027225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彭晓倩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27763977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吴天翔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27873102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28022213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卢自力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27778344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刘天佐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吴炜炜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28051585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余合华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27873798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刘长源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27873596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27734326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27733552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陶哲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28085040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何仁杰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27940332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陈汉波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27882009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27797327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管申鹏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27781888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28006443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汪威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27795700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张一弘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28115176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邱慧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27856720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安玉芬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27804098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27789721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孟露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27827303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27860748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28147666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28139321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28139442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28146641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余锦涛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28068687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明曙晖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27997886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方梦媛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28170469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甄桂銮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27820459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万寒静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27939540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姜仕昭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28045674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董琪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28055290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田香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28037553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袁思思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28085947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27773300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伍梦婷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28114691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张梦飞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27805805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柯湘君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27758049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朱雅琪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28004390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王佳男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28046348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28045301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28078180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27868974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王慧容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28045142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冯晨春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27977546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柯宏婷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28120775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28135201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28153697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28122116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28124514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库丽奇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28090777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彭琪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28050186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李梦楠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思想政治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27722892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明瑞吉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27806431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邹含笑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27777948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潘成勇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伍自浩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27866776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27779843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胡雨琴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王和倩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詹楠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27882392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27821705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胡姗姗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27822624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柯常伟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28046586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27885291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27722960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黄金元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27864974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肖嘉慧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27799699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27986492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纪慧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27942074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28004188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胡正坤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27761176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28078045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郭丽霞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28107347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吴永胜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27823291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张茹雪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28106135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李名钦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钱似玉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乐如洁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28019617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肖本成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28107815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严永欣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28132166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谢世林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27852266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27782640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刘晓夷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张淼淼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28126113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许林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27735927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28106183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印雪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28103873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肖波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27926946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28152642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陈芬芳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28046354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28132365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方媛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28057545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林芸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28143076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曾博宁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28118718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28167772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彭赛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28156239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吴玉兰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27714578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邓逸鹏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27786440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张克勤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27734595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李亚平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27872512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赵婷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27915184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成梦情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28090660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王路瑶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27754978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27970202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陈彦洁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28080081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27970434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28116826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徐思雅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27883980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程仲谋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董烨平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27852032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27819660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吴颖群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28127596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明思颖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28119608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吴风榜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28140470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陆璐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28079331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蔡诗韵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28131933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李章成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生物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27790903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刘胜蓝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27831931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陈佳惠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27753712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27798408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27902566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万锦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27786463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马梦琪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27973927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27748573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邓丹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28024715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28065951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杨开钰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27941200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陶欢欢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28056686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27829851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熊佳琪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27857858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冯瑜洁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28076485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刘思洋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28121910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方琪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27926388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28105224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27867254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黄雨琦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27982360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梁庆年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28124021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28133961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潘燕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28122962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宋春花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27945229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27733102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27894047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28074237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罗锦怡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28105950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李雪婷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28080651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晏梦柔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27996722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苏倩瑶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27760617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吴远芳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27943265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熊晓满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27918565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陈仕林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27999266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27737891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曹雯静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27956070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27773314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余秋文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27983518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熊金玉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28054254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段强生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27766529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27998687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陈显刚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28075481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邵龙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27903266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28070923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贾雨谣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28046527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27717239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曹渊明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夏文洁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28082494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沈青华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28094607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龚珊珊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28003148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黄坤山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28149802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谢靓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28049265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梅朵红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28117866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徐安琦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27947581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郑滟钖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27910925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27890874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向乐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27939209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冯学琼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28056395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27836184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王泽荣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28022947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周俐萍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杨玉宁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27976822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27779758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姜云昊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27732127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杜恒逸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28101976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朱一丹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28009775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28003149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陆琪琪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27893841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金秋菊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27809925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邱爱妮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27895873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胡家亮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27742321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28077881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李文卓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28128770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梅佳迎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余小慧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邢锦锋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28117016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谈淑芳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27847952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李海月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28035807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陆钧蕾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27783257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梁娟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28155247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郭镭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骆美玲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27749707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陆建涛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27826081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27874881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张小露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28107507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李星星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27909757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27909657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刘国嶷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28081467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28054701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27777663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何庆芳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27998985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祁绩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27999736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27937278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甘锦欣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高级中学教师资格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28138147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孙璞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28136276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徐冬勋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28078633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鲁蓄芳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28126373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陈海莲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28103242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王庆春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28020376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邓浩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27921065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27748701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佘星宇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27993943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28121173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胡钰涵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28091054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焦慧洁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28126306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程浏沁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28126042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28089314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王诗园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28105921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盛蕾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28104199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28078905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28135588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舒小冰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28101085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陈志臣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28072733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张勇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28005209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蔡津津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27918265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柳贇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27892316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周新秀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27800799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刘晓会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27903128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柯旺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27998197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万敏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28027232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明雨晴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27720186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27825915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方玲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电气技术应用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28084444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杨阿彩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中等职业学校教师资格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地理</w:t>
            </w:r>
          </w:p>
        </w:tc>
      </w:tr>
    </w:tbl>
    <w:p>
      <w:pPr>
        <w:rPr>
          <w:rFonts w:cs="Times New Roman"/>
        </w:rPr>
      </w:pPr>
    </w:p>
    <w:sectPr>
      <w:pgSz w:w="11906" w:h="16838"/>
      <w:pgMar w:top="1701" w:right="1701" w:bottom="1701" w:left="1701" w:header="1418" w:footer="15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7466897"/>
    <w:rsid w:val="003032D6"/>
    <w:rsid w:val="00761798"/>
    <w:rsid w:val="00DB000C"/>
    <w:rsid w:val="00F004E3"/>
    <w:rsid w:val="00F213C4"/>
    <w:rsid w:val="06E11698"/>
    <w:rsid w:val="0B4378D1"/>
    <w:rsid w:val="0E701C0D"/>
    <w:rsid w:val="13D475E6"/>
    <w:rsid w:val="23D34BD5"/>
    <w:rsid w:val="2B4F6C49"/>
    <w:rsid w:val="3370106C"/>
    <w:rsid w:val="3957689B"/>
    <w:rsid w:val="3F0A2575"/>
    <w:rsid w:val="52E84509"/>
    <w:rsid w:val="62F910B7"/>
    <w:rsid w:val="6746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9"/>
    <w:pPr>
      <w:spacing w:beforeAutospacing="1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FollowedHyperlink"/>
    <w:basedOn w:val="5"/>
    <w:uiPriority w:val="99"/>
    <w:rPr>
      <w:color w:val="auto"/>
      <w:u w:val="none"/>
    </w:rPr>
  </w:style>
  <w:style w:type="character" w:styleId="7">
    <w:name w:val="Hyperlink"/>
    <w:basedOn w:val="5"/>
    <w:uiPriority w:val="99"/>
    <w:rPr>
      <w:color w:val="auto"/>
      <w:u w:val="none"/>
    </w:rPr>
  </w:style>
  <w:style w:type="character" w:customStyle="1" w:styleId="8">
    <w:name w:val="Heading 3 Char"/>
    <w:basedOn w:val="5"/>
    <w:link w:val="2"/>
    <w:semiHidden/>
    <w:uiPriority w:val="9"/>
    <w:rPr>
      <w:rFonts w:ascii="Calibri" w:hAnsi="Calibri" w:cs="Calibri"/>
      <w:b/>
      <w:bCs/>
      <w:sz w:val="32"/>
      <w:szCs w:val="32"/>
    </w:rPr>
  </w:style>
  <w:style w:type="character" w:customStyle="1" w:styleId="9">
    <w:name w:val="btn-puslished"/>
    <w:basedOn w:val="5"/>
    <w:uiPriority w:val="99"/>
    <w:rPr>
      <w:color w:val="FFFFFF"/>
      <w:shd w:val="clear" w:color="auto" w:fill="auto"/>
    </w:rPr>
  </w:style>
  <w:style w:type="character" w:customStyle="1" w:styleId="10">
    <w:name w:val="textinfo"/>
    <w:basedOn w:val="5"/>
    <w:uiPriority w:val="99"/>
  </w:style>
  <w:style w:type="character" w:customStyle="1" w:styleId="11">
    <w:name w:val="hover15"/>
    <w:basedOn w:val="5"/>
    <w:uiPriority w:val="99"/>
    <w:rPr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BGS</Company>
  <Pages>15</Pages>
  <Words>2188</Words>
  <Characters>12473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2019-06-10T08:56:00Z</dcterms:created>
  <dc:creator>sun和谐的天平</dc:creator>
  <cp:lastModifiedBy>glc</cp:lastModifiedBy>
  <cp:lastPrinted>2020-11-04T02:08:00Z</cp:lastPrinted>
  <dcterms:modified xsi:type="dcterms:W3CDTF">2020-11-04T07:00:09Z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