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1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招考学段、学科和职数</w:t>
      </w:r>
    </w:p>
    <w:bookmarkEnd w:id="0"/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932"/>
        <w:gridCol w:w="894"/>
        <w:gridCol w:w="983"/>
        <w:gridCol w:w="1401"/>
        <w:gridCol w:w="1262"/>
        <w:gridCol w:w="1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学段与学科</w:t>
            </w:r>
          </w:p>
        </w:tc>
        <w:tc>
          <w:tcPr>
            <w:tcW w:w="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12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  <w:tc>
          <w:tcPr>
            <w:tcW w:w="1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招考职数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7337C"/>
    <w:rsid w:val="6D535020"/>
    <w:rsid w:val="7997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2018-07-16T11:10:00Z</dcterms:created>
  <dc:creator>ASUS</dc:creator>
  <cp:lastModifiedBy>ASUS</cp:lastModifiedBy>
  <dcterms:modified xsi:type="dcterms:W3CDTF">2018-07-16T11:10:46Z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