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542" w:type="dxa"/>
        <w:jc w:val="center"/>
        <w:tblInd w:w="-1118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9"/>
        <w:gridCol w:w="308"/>
        <w:gridCol w:w="519"/>
        <w:gridCol w:w="308"/>
        <w:gridCol w:w="308"/>
        <w:gridCol w:w="413"/>
        <w:gridCol w:w="3367"/>
        <w:gridCol w:w="730"/>
        <w:gridCol w:w="1257"/>
        <w:gridCol w:w="502"/>
        <w:gridCol w:w="231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42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附件1   </w:t>
            </w:r>
            <w:r>
              <w:rPr>
                <w:rFonts w:hint="eastAsia" w:ascii="宋体" w:hAnsi="宋体" w:eastAsia="宋体" w:cs="宋体"/>
                <w:b/>
                <w:i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屏山县县城学校及周边学校2018年公开选聘在编在职教师岗位表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-827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    </w:t>
            </w:r>
            <w:r>
              <w:rPr>
                <w:rStyle w:val="3"/>
                <w:rFonts w:hint="eastAsia" w:ascii="宋体" w:hAnsi="宋体" w:eastAsia="宋体" w:cs="宋体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8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选聘岗位</w:t>
            </w:r>
          </w:p>
        </w:tc>
        <w:tc>
          <w:tcPr>
            <w:tcW w:w="30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选聘名额</w:t>
            </w:r>
          </w:p>
        </w:tc>
        <w:tc>
          <w:tcPr>
            <w:tcW w:w="30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选聘范围</w:t>
            </w:r>
          </w:p>
        </w:tc>
        <w:tc>
          <w:tcPr>
            <w:tcW w:w="576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条件要求</w:t>
            </w:r>
          </w:p>
        </w:tc>
        <w:tc>
          <w:tcPr>
            <w:tcW w:w="50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考核方式</w:t>
            </w:r>
          </w:p>
        </w:tc>
        <w:tc>
          <w:tcPr>
            <w:tcW w:w="231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约定事项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Tahoma" w:hAnsi="Tahoma" w:eastAsia="Tahoma" w:cs="Tahoma"/>
                <w:b w:val="0"/>
                <w:i w:val="0"/>
                <w:sz w:val="14"/>
                <w:szCs w:val="14"/>
              </w:rPr>
            </w:pP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3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sz w:val="14"/>
                <w:szCs w:val="14"/>
              </w:rPr>
            </w:pPr>
          </w:p>
        </w:tc>
        <w:tc>
          <w:tcPr>
            <w:tcW w:w="3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学历或学位要求</w:t>
            </w:r>
          </w:p>
        </w:tc>
        <w:tc>
          <w:tcPr>
            <w:tcW w:w="33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 w:firstLine="402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专业条件要求</w:t>
            </w:r>
          </w:p>
        </w:tc>
        <w:tc>
          <w:tcPr>
            <w:tcW w:w="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其它条件</w:t>
            </w:r>
          </w:p>
        </w:tc>
        <w:tc>
          <w:tcPr>
            <w:tcW w:w="50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sz w:val="14"/>
                <w:szCs w:val="14"/>
              </w:rPr>
            </w:pPr>
          </w:p>
        </w:tc>
        <w:tc>
          <w:tcPr>
            <w:tcW w:w="231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sz w:val="14"/>
                <w:szCs w:val="1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四川省屏山县中学校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技术</w:t>
            </w:r>
          </w:p>
        </w:tc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4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3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本科：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汉语言、汉语言文学、中国语言文学；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研究生：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汉语言文字学、语言学及应用语言学。</w:t>
            </w:r>
          </w:p>
        </w:tc>
        <w:tc>
          <w:tcPr>
            <w:tcW w:w="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周岁及以下，女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</w:t>
            </w:r>
          </w:p>
        </w:tc>
        <w:tc>
          <w:tcPr>
            <w:tcW w:w="1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具有高中语文教师资格，普通话二级甲等及以上。</w:t>
            </w:r>
          </w:p>
        </w:tc>
        <w:tc>
          <w:tcPr>
            <w:tcW w:w="5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说课+业绩考核</w:t>
            </w:r>
          </w:p>
        </w:tc>
        <w:tc>
          <w:tcPr>
            <w:tcW w:w="2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县内最低服务年限5年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四川省屏山县中学校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技术</w:t>
            </w:r>
          </w:p>
        </w:tc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4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3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数学与应用数学、数学教育、信息与计算科学、数理基础科学；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研究生：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基础数学、计算数学、应用数学、概率论与数理统计。</w:t>
            </w:r>
          </w:p>
        </w:tc>
        <w:tc>
          <w:tcPr>
            <w:tcW w:w="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周岁及以下，女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</w:t>
            </w:r>
          </w:p>
        </w:tc>
        <w:tc>
          <w:tcPr>
            <w:tcW w:w="1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具有高中数学教师资格。</w:t>
            </w:r>
          </w:p>
        </w:tc>
        <w:tc>
          <w:tcPr>
            <w:tcW w:w="5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说课+业绩考核</w:t>
            </w:r>
          </w:p>
        </w:tc>
        <w:tc>
          <w:tcPr>
            <w:tcW w:w="2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县内最低服务年限5年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四川省屏山县中学校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技术</w:t>
            </w:r>
          </w:p>
        </w:tc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4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3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英语、英语教育；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研究生：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学科教育（英语）、英语语言文学。</w:t>
            </w:r>
          </w:p>
        </w:tc>
        <w:tc>
          <w:tcPr>
            <w:tcW w:w="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周岁及以下，女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</w:t>
            </w:r>
          </w:p>
        </w:tc>
        <w:tc>
          <w:tcPr>
            <w:tcW w:w="1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具有高中英语教师资格。</w:t>
            </w:r>
          </w:p>
        </w:tc>
        <w:tc>
          <w:tcPr>
            <w:tcW w:w="5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说课+业绩考核</w:t>
            </w:r>
          </w:p>
        </w:tc>
        <w:tc>
          <w:tcPr>
            <w:tcW w:w="2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县内最低服务年限5年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四川省屏山县中学校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技术</w:t>
            </w:r>
          </w:p>
        </w:tc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4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3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思想政治教育、政治学理论、中外政治制度、国际政治、政治学类、政治经济学、政治学；</w:t>
            </w:r>
            <w:r>
              <w:rPr>
                <w:rFonts w:hint="eastAsia" w:ascii="宋体" w:hAnsi="宋体" w:eastAsia="宋体" w:cs="宋体"/>
                <w:b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研究生：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政治学理论。</w:t>
            </w:r>
          </w:p>
        </w:tc>
        <w:tc>
          <w:tcPr>
            <w:tcW w:w="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周岁及以下，女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</w:t>
            </w:r>
          </w:p>
        </w:tc>
        <w:tc>
          <w:tcPr>
            <w:tcW w:w="1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具有高中政治教师资格。</w:t>
            </w:r>
          </w:p>
        </w:tc>
        <w:tc>
          <w:tcPr>
            <w:tcW w:w="5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说课+业绩考核</w:t>
            </w:r>
          </w:p>
        </w:tc>
        <w:tc>
          <w:tcPr>
            <w:tcW w:w="2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县内最低服务年限5年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四川省屏山县中学校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技术</w:t>
            </w:r>
          </w:p>
        </w:tc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4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3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地理科学、地理教育；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研究生：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自然地理学、学科教学（地理）、人文地理学。</w:t>
            </w:r>
          </w:p>
        </w:tc>
        <w:tc>
          <w:tcPr>
            <w:tcW w:w="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周岁及以下，女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</w:t>
            </w:r>
          </w:p>
        </w:tc>
        <w:tc>
          <w:tcPr>
            <w:tcW w:w="1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具有高中地理教师资格。</w:t>
            </w:r>
          </w:p>
        </w:tc>
        <w:tc>
          <w:tcPr>
            <w:tcW w:w="5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说课+业绩考核</w:t>
            </w:r>
          </w:p>
        </w:tc>
        <w:tc>
          <w:tcPr>
            <w:tcW w:w="2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县内最低服务年限5年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屏山县金江初级中学校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技术</w:t>
            </w:r>
          </w:p>
        </w:tc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4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3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本科：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汉语言、汉语言文学、中国语言文学、汉语、语文教育；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研究生：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汉语言文字学、语言学及应用语言学。</w:t>
            </w:r>
          </w:p>
        </w:tc>
        <w:tc>
          <w:tcPr>
            <w:tcW w:w="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周岁及以下，女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</w:t>
            </w:r>
          </w:p>
        </w:tc>
        <w:tc>
          <w:tcPr>
            <w:tcW w:w="1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具有初中及以上语文教师资明格证，普通话二级甲等及以上。</w:t>
            </w:r>
          </w:p>
        </w:tc>
        <w:tc>
          <w:tcPr>
            <w:tcW w:w="5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说课＋业绩考核</w:t>
            </w:r>
          </w:p>
        </w:tc>
        <w:tc>
          <w:tcPr>
            <w:tcW w:w="2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在选聘学校最低服务年限5年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屏山县金江初级中学校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技术</w:t>
            </w:r>
          </w:p>
        </w:tc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4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3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英语、英语教育；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研究生：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学科教育（英语）、英语语言文学。</w:t>
            </w:r>
          </w:p>
        </w:tc>
        <w:tc>
          <w:tcPr>
            <w:tcW w:w="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周岁及以下，女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</w:t>
            </w:r>
          </w:p>
        </w:tc>
        <w:tc>
          <w:tcPr>
            <w:tcW w:w="1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具有初中及以上英语教师资格证。</w:t>
            </w:r>
          </w:p>
        </w:tc>
        <w:tc>
          <w:tcPr>
            <w:tcW w:w="5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说课＋业绩考核</w:t>
            </w:r>
          </w:p>
        </w:tc>
        <w:tc>
          <w:tcPr>
            <w:tcW w:w="2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在选聘学校最低服务年限5年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屏山县金江初级中学校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技术</w:t>
            </w:r>
          </w:p>
        </w:tc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4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3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数学与应用数学、数学教育、信息与计算科学、数理基础科学；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研究生：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基础数学、计算数学、应用数学、概率论与数理统计。</w:t>
            </w:r>
          </w:p>
        </w:tc>
        <w:tc>
          <w:tcPr>
            <w:tcW w:w="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周岁及以下，女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</w:t>
            </w:r>
          </w:p>
        </w:tc>
        <w:tc>
          <w:tcPr>
            <w:tcW w:w="1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具有初中及以上数学教师资格证。</w:t>
            </w:r>
          </w:p>
        </w:tc>
        <w:tc>
          <w:tcPr>
            <w:tcW w:w="5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说课＋业绩考核</w:t>
            </w:r>
          </w:p>
        </w:tc>
        <w:tc>
          <w:tcPr>
            <w:tcW w:w="2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在选聘学校最低服务年限5年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屏山县金江初级中学校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技术</w:t>
            </w:r>
          </w:p>
        </w:tc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4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3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本科: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物理学、应用物理学、物理教育；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研究生: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理论物理、声学、光学。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粒子物理与原子核物理、原子与分子物理。</w:t>
            </w:r>
          </w:p>
        </w:tc>
        <w:tc>
          <w:tcPr>
            <w:tcW w:w="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周岁及以下，女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</w:t>
            </w:r>
          </w:p>
        </w:tc>
        <w:tc>
          <w:tcPr>
            <w:tcW w:w="1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具有初中及以上物理教师资格证。</w:t>
            </w:r>
          </w:p>
        </w:tc>
        <w:tc>
          <w:tcPr>
            <w:tcW w:w="5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说课＋业绩考核</w:t>
            </w:r>
          </w:p>
        </w:tc>
        <w:tc>
          <w:tcPr>
            <w:tcW w:w="2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在选聘学校最低服务年限5年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屏山县金江初级中学校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技术</w:t>
            </w:r>
          </w:p>
        </w:tc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4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3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本科: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新宋体" w:hAnsi="新宋体" w:eastAsia="新宋体" w:cs="新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法学、思想政治教育、政治学、经济学与哲学、政治学与行政学；</w:t>
            </w:r>
            <w:r>
              <w:rPr>
                <w:rFonts w:hint="eastAsia" w:ascii="宋体" w:hAnsi="宋体" w:eastAsia="宋体" w:cs="宋体"/>
                <w:b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研究生:</w:t>
            </w: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思想政治教育、政治学理论、科学社会主义与国际共产主义运动、政治经济学、马克思主义哲学。</w:t>
            </w:r>
          </w:p>
        </w:tc>
        <w:tc>
          <w:tcPr>
            <w:tcW w:w="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周岁及以下，女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</w:t>
            </w:r>
          </w:p>
        </w:tc>
        <w:tc>
          <w:tcPr>
            <w:tcW w:w="1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具有初中及以上政治教师资格证。</w:t>
            </w:r>
          </w:p>
        </w:tc>
        <w:tc>
          <w:tcPr>
            <w:tcW w:w="5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说课＋业绩考核</w:t>
            </w:r>
          </w:p>
        </w:tc>
        <w:tc>
          <w:tcPr>
            <w:tcW w:w="2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在选聘学校最低服务年限5年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屏山县金江初级中学校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技术</w:t>
            </w:r>
          </w:p>
        </w:tc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4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3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hint="eastAsia" w:ascii="宋体" w:hAnsi="宋体" w:eastAsia="宋体" w:cs="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：</w:t>
            </w: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历史学、世界史、世界历史、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历史教育、人文教育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历史方向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)</w:t>
            </w: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  <w:r>
              <w:rPr>
                <w:rFonts w:hint="eastAsia" w:ascii="宋体" w:hAnsi="宋体" w:eastAsia="宋体" w:cs="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：</w:t>
            </w: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历史地理学、史学理论及史学史、中国古代史、中国近现代史、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世界史、中国史。</w:t>
            </w:r>
          </w:p>
        </w:tc>
        <w:tc>
          <w:tcPr>
            <w:tcW w:w="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周岁及以下，女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</w:t>
            </w:r>
          </w:p>
        </w:tc>
        <w:tc>
          <w:tcPr>
            <w:tcW w:w="1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具有初中及以上历史教师资格证。</w:t>
            </w:r>
          </w:p>
        </w:tc>
        <w:tc>
          <w:tcPr>
            <w:tcW w:w="5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说课＋业绩考核</w:t>
            </w:r>
          </w:p>
        </w:tc>
        <w:tc>
          <w:tcPr>
            <w:tcW w:w="2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在选聘学校最低服务年限5年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屏山县金江初级中学校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技术</w:t>
            </w:r>
          </w:p>
        </w:tc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4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3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本科：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化学、应用化学、化学教育、化学生物学；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研究生：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无机化学、分析化学、有机化学、物理化学、化学物理、高分子化学与物理</w:t>
            </w: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（市17一）</w:t>
            </w:r>
          </w:p>
        </w:tc>
        <w:tc>
          <w:tcPr>
            <w:tcW w:w="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周岁及以下，女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</w:t>
            </w:r>
          </w:p>
        </w:tc>
        <w:tc>
          <w:tcPr>
            <w:tcW w:w="1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具有初中及以上化学教师资格证。</w:t>
            </w:r>
          </w:p>
        </w:tc>
        <w:tc>
          <w:tcPr>
            <w:tcW w:w="5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说课＋业绩考核</w:t>
            </w:r>
          </w:p>
        </w:tc>
        <w:tc>
          <w:tcPr>
            <w:tcW w:w="2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在选聘学校最低服务年限5年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屏山县金江初级中学校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技术</w:t>
            </w:r>
          </w:p>
        </w:tc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4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3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本科：</w:t>
            </w: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应用生物科学、生物科学、生物技术、生物信息学、生态学、应用生物教育、生物学教育、生物科学与技术、生物化学、生物教育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、生物工程</w:t>
            </w: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研究生：</w:t>
            </w: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生物学、植物学、动物学</w:t>
            </w:r>
          </w:p>
        </w:tc>
        <w:tc>
          <w:tcPr>
            <w:tcW w:w="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周岁及以下，女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</w:t>
            </w:r>
          </w:p>
        </w:tc>
        <w:tc>
          <w:tcPr>
            <w:tcW w:w="1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具有初中以上生物教师资格证。</w:t>
            </w:r>
          </w:p>
        </w:tc>
        <w:tc>
          <w:tcPr>
            <w:tcW w:w="5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说课＋业绩考核</w:t>
            </w:r>
          </w:p>
        </w:tc>
        <w:tc>
          <w:tcPr>
            <w:tcW w:w="2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在选聘学校最低服务年限5年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屏山县金江初级中学校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技术</w:t>
            </w:r>
          </w:p>
        </w:tc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4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3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hint="eastAsia" w:ascii="宋体" w:hAnsi="宋体" w:eastAsia="宋体" w:cs="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：</w:t>
            </w: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体育教育、运动训练、运动科学、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社会体育指导与管理、</w:t>
            </w: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武术与民族传统体育；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  <w:r>
              <w:rPr>
                <w:rFonts w:hint="eastAsia" w:ascii="宋体" w:hAnsi="宋体" w:eastAsia="宋体" w:cs="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：</w:t>
            </w: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体育教育训练学、民族传统体育学、运动人体科学。</w:t>
            </w:r>
          </w:p>
        </w:tc>
        <w:tc>
          <w:tcPr>
            <w:tcW w:w="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周岁及以下，女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</w:t>
            </w:r>
          </w:p>
        </w:tc>
        <w:tc>
          <w:tcPr>
            <w:tcW w:w="1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具有初中及以上体育教师资格证。</w:t>
            </w:r>
          </w:p>
        </w:tc>
        <w:tc>
          <w:tcPr>
            <w:tcW w:w="5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说课＋业绩考核</w:t>
            </w:r>
          </w:p>
        </w:tc>
        <w:tc>
          <w:tcPr>
            <w:tcW w:w="2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在选聘学校最低服务年限5年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屏山县金江初级中学校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技术</w:t>
            </w:r>
          </w:p>
        </w:tc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4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3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hint="eastAsia" w:ascii="宋体" w:hAnsi="宋体" w:eastAsia="宋体" w:cs="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：</w:t>
            </w: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音乐学、舞蹈表演、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音乐教育、</w:t>
            </w: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研究生:</w:t>
            </w: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音乐学、舞蹈学。</w:t>
            </w:r>
          </w:p>
        </w:tc>
        <w:tc>
          <w:tcPr>
            <w:tcW w:w="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周岁及以下，女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</w:t>
            </w:r>
          </w:p>
        </w:tc>
        <w:tc>
          <w:tcPr>
            <w:tcW w:w="1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具有初中及以上音乐教师资格证。</w:t>
            </w:r>
          </w:p>
        </w:tc>
        <w:tc>
          <w:tcPr>
            <w:tcW w:w="5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说课＋业绩考核</w:t>
            </w:r>
          </w:p>
        </w:tc>
        <w:tc>
          <w:tcPr>
            <w:tcW w:w="2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在选聘学校最低服务年限5年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屏山县金江初级中学校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技术</w:t>
            </w:r>
          </w:p>
        </w:tc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4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3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本科：</w:t>
            </w: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教育技术学、计算机科学与技术、仿真科学与技术、计算机信息管理、计算机应用技术、计算机网络、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网络工程、软件工程、电子信息技术</w:t>
            </w: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； </w:t>
            </w:r>
            <w:r>
              <w:rPr>
                <w:rFonts w:hint="eastAsia" w:ascii="新宋体" w:hAnsi="新宋体" w:eastAsia="新宋体" w:cs="新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研究生：</w:t>
            </w: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计算机系统结构专业、计算机软件与理论专业、 计算机应用技术专业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、电子科学与技术</w:t>
            </w: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。</w:t>
            </w:r>
          </w:p>
        </w:tc>
        <w:tc>
          <w:tcPr>
            <w:tcW w:w="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周岁及以下，女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</w:t>
            </w:r>
          </w:p>
        </w:tc>
        <w:tc>
          <w:tcPr>
            <w:tcW w:w="1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具有初中及以上信息技术教师资格证。</w:t>
            </w:r>
          </w:p>
        </w:tc>
        <w:tc>
          <w:tcPr>
            <w:tcW w:w="5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说课＋业绩考核</w:t>
            </w:r>
          </w:p>
        </w:tc>
        <w:tc>
          <w:tcPr>
            <w:tcW w:w="2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在选聘学校最低服务年限5年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屏山县大乘初级中学校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技术</w:t>
            </w:r>
          </w:p>
        </w:tc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4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3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本科：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汉语言、汉语言文学、中国语言文学、汉语、语文教育；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研究生：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汉语言文字学、语言学及应用语言学。</w:t>
            </w:r>
          </w:p>
        </w:tc>
        <w:tc>
          <w:tcPr>
            <w:tcW w:w="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周岁及以下，女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</w:t>
            </w:r>
          </w:p>
        </w:tc>
        <w:tc>
          <w:tcPr>
            <w:tcW w:w="1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具有初中及以上语文教师资格证。普通话二级甲等及以上。</w:t>
            </w:r>
          </w:p>
        </w:tc>
        <w:tc>
          <w:tcPr>
            <w:tcW w:w="5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说课＋业绩考核</w:t>
            </w:r>
          </w:p>
        </w:tc>
        <w:tc>
          <w:tcPr>
            <w:tcW w:w="2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在选聘学校最低服务年限5年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屏山县大乘初级中学校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技术</w:t>
            </w:r>
          </w:p>
        </w:tc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4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3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数学与应用数学、数学教育、信息与计算科学、数理基础科学；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研究生：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基础数学、计算数学、应用数学、概率论与数理统计。</w:t>
            </w:r>
          </w:p>
        </w:tc>
        <w:tc>
          <w:tcPr>
            <w:tcW w:w="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周岁及以下，女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</w:t>
            </w:r>
          </w:p>
        </w:tc>
        <w:tc>
          <w:tcPr>
            <w:tcW w:w="1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具有初中及以上数学教师资格证。</w:t>
            </w:r>
          </w:p>
        </w:tc>
        <w:tc>
          <w:tcPr>
            <w:tcW w:w="5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说课＋业绩考核</w:t>
            </w:r>
          </w:p>
        </w:tc>
        <w:tc>
          <w:tcPr>
            <w:tcW w:w="2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在选聘学校最低服务年限5年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屏山县大乘初级中学校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技术</w:t>
            </w:r>
          </w:p>
        </w:tc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4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33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大专：</w:t>
            </w: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生物教育、科学教育；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本科：</w:t>
            </w: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应用生物科学、生物科学、生物技术、生物信息学、生态学、应用生物教育、生物学教育、生物科学与技术、生物化学、生物教育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、生物工程</w:t>
            </w: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研究生：</w:t>
            </w: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生物学、植物学、动物学</w:t>
            </w:r>
          </w:p>
        </w:tc>
        <w:tc>
          <w:tcPr>
            <w:tcW w:w="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周岁及以下，女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</w:t>
            </w:r>
          </w:p>
        </w:tc>
        <w:tc>
          <w:tcPr>
            <w:tcW w:w="1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具有初中及以上生物教师资格证。</w:t>
            </w:r>
          </w:p>
        </w:tc>
        <w:tc>
          <w:tcPr>
            <w:tcW w:w="5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说课＋业绩考核</w:t>
            </w:r>
          </w:p>
        </w:tc>
        <w:tc>
          <w:tcPr>
            <w:tcW w:w="2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在选聘学校最低服务年限5年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屏山县和平街小学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技术</w:t>
            </w:r>
          </w:p>
        </w:tc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4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33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周岁及以下，女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</w:t>
            </w:r>
          </w:p>
        </w:tc>
        <w:tc>
          <w:tcPr>
            <w:tcW w:w="1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具有小学及以上教师资格证,普通话二级甲等及以上。</w:t>
            </w:r>
          </w:p>
        </w:tc>
        <w:tc>
          <w:tcPr>
            <w:tcW w:w="5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说课＋业绩考核</w:t>
            </w:r>
          </w:p>
        </w:tc>
        <w:tc>
          <w:tcPr>
            <w:tcW w:w="2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在选聘学校最低服务年限5年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屏山县和平街小学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技术</w:t>
            </w:r>
          </w:p>
        </w:tc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4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33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周岁及以下，女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</w:t>
            </w:r>
          </w:p>
        </w:tc>
        <w:tc>
          <w:tcPr>
            <w:tcW w:w="1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具有小学及以上教师资格证，普通话二级甲等及以上。</w:t>
            </w:r>
          </w:p>
        </w:tc>
        <w:tc>
          <w:tcPr>
            <w:tcW w:w="5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说课＋业绩考核</w:t>
            </w:r>
          </w:p>
        </w:tc>
        <w:tc>
          <w:tcPr>
            <w:tcW w:w="2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在选聘学校最低服务年限5年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屏山县和平街小学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技术</w:t>
            </w:r>
          </w:p>
        </w:tc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4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33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专科：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英语教育、应用英语、商务英语、旅游英语、初等教育（英语）；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英语、英语教育；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研究生：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学科教育（英语）、英语语言文学。</w:t>
            </w:r>
          </w:p>
        </w:tc>
        <w:tc>
          <w:tcPr>
            <w:tcW w:w="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周岁及以下，女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</w:t>
            </w:r>
          </w:p>
        </w:tc>
        <w:tc>
          <w:tcPr>
            <w:tcW w:w="1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具有小学及以上英语教师资格证，普通话二级甲等及以上。</w:t>
            </w:r>
          </w:p>
        </w:tc>
        <w:tc>
          <w:tcPr>
            <w:tcW w:w="5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说课＋业绩考核</w:t>
            </w:r>
          </w:p>
        </w:tc>
        <w:tc>
          <w:tcPr>
            <w:tcW w:w="2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在选聘学校最低服务年限5年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屏山县和平街小学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技术</w:t>
            </w:r>
          </w:p>
        </w:tc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4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33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  <w:r>
              <w:rPr>
                <w:rFonts w:hint="eastAsia" w:ascii="宋体" w:hAnsi="宋体" w:eastAsia="宋体" w:cs="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音乐教育、音乐表演、舞蹈表演；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hint="eastAsia" w:ascii="宋体" w:hAnsi="宋体" w:eastAsia="宋体" w:cs="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：</w:t>
            </w: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音乐学、舞蹈表演、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音乐教育、</w:t>
            </w: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  <w:r>
              <w:rPr>
                <w:rFonts w:hint="eastAsia" w:ascii="宋体" w:hAnsi="宋体" w:eastAsia="宋体" w:cs="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：</w:t>
            </w: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音乐学、舞蹈学。</w:t>
            </w:r>
          </w:p>
        </w:tc>
        <w:tc>
          <w:tcPr>
            <w:tcW w:w="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周岁及以下，女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</w:t>
            </w:r>
          </w:p>
        </w:tc>
        <w:tc>
          <w:tcPr>
            <w:tcW w:w="1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具有小学及以上音乐教师资格证，普通话二级甲等及以上。</w:t>
            </w:r>
          </w:p>
        </w:tc>
        <w:tc>
          <w:tcPr>
            <w:tcW w:w="5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说课＋业绩考核</w:t>
            </w:r>
          </w:p>
        </w:tc>
        <w:tc>
          <w:tcPr>
            <w:tcW w:w="2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在选聘学校最低服务年限5年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屏山县和平街小学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技术</w:t>
            </w:r>
          </w:p>
        </w:tc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4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33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专科：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美术教育、艺术设计、雕塑艺术设计、美术、艺术教育；本科:美术学、绘画、艺术教育；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本科：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美术学、绘画、雕塑、工艺美术、艺术设计、美术教育、美术、艺术教育；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研究生：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美术学专业。</w:t>
            </w:r>
          </w:p>
        </w:tc>
        <w:tc>
          <w:tcPr>
            <w:tcW w:w="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周岁及以下，女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</w:t>
            </w:r>
          </w:p>
        </w:tc>
        <w:tc>
          <w:tcPr>
            <w:tcW w:w="1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具有小学及以上美术教师资格证，普通话二级甲等及以上。</w:t>
            </w:r>
          </w:p>
        </w:tc>
        <w:tc>
          <w:tcPr>
            <w:tcW w:w="5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说课＋业绩考核</w:t>
            </w:r>
          </w:p>
        </w:tc>
        <w:tc>
          <w:tcPr>
            <w:tcW w:w="2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在选聘学校最低服务年限5年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屏山县和平街小学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4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33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专科：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竞技体育、运动训练、社会体育、体育保健、体育服务与管理、武术、体育教育、体育、小学体育教育；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hint="eastAsia" w:ascii="宋体" w:hAnsi="宋体" w:eastAsia="宋体" w:cs="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：</w:t>
            </w: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体育教育、运动训练、运动科学、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社会体育指导与管理、</w:t>
            </w: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武术与民族传统体育；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  <w:r>
              <w:rPr>
                <w:rFonts w:hint="eastAsia" w:ascii="宋体" w:hAnsi="宋体" w:eastAsia="宋体" w:cs="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：</w:t>
            </w: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体育教育训练学、民族传统体育学、运动人体科学。</w:t>
            </w:r>
          </w:p>
        </w:tc>
        <w:tc>
          <w:tcPr>
            <w:tcW w:w="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周岁及以下，女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</w:t>
            </w:r>
          </w:p>
        </w:tc>
        <w:tc>
          <w:tcPr>
            <w:tcW w:w="1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具有小学及以上体育教师资格证，普通话二级甲等及以上。</w:t>
            </w:r>
          </w:p>
        </w:tc>
        <w:tc>
          <w:tcPr>
            <w:tcW w:w="5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说课＋业绩考核</w:t>
            </w:r>
          </w:p>
        </w:tc>
        <w:tc>
          <w:tcPr>
            <w:tcW w:w="2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在选聘学校最低服务年限5年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屏山县和平街小学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信息技术教师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4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33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专科：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应用技术、计算机网络技术、计算机多媒体技术、计算机系统维护、计算机硬件与外设、计算机信息管理、网络系统管理、软件技术、图形图像制作、动漫设计与制作、电子信息工程技术、现代教育技术、计算机教育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本科：</w:t>
            </w: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教育技术学、计算机科学与技术、仿真科学与技术、计算机信息管理、计算机应用技术、计算机网络、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网络工程、软件工程、电子信息技术</w:t>
            </w: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； </w:t>
            </w:r>
            <w:r>
              <w:rPr>
                <w:rFonts w:hint="eastAsia" w:ascii="新宋体" w:hAnsi="新宋体" w:eastAsia="新宋体" w:cs="新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研究生：</w:t>
            </w: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计算机系统结构专业、计算机软件与理论专业、 计算机应用技术专业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、电子科学与技术</w:t>
            </w: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。</w:t>
            </w:r>
          </w:p>
        </w:tc>
        <w:tc>
          <w:tcPr>
            <w:tcW w:w="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周岁及以下，女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</w:t>
            </w:r>
          </w:p>
        </w:tc>
        <w:tc>
          <w:tcPr>
            <w:tcW w:w="1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具有小学及以上信息技术教师资格证，普通话二级甲等及以上。</w:t>
            </w:r>
          </w:p>
        </w:tc>
        <w:tc>
          <w:tcPr>
            <w:tcW w:w="5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说课＋业绩考核</w:t>
            </w:r>
          </w:p>
        </w:tc>
        <w:tc>
          <w:tcPr>
            <w:tcW w:w="2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在选聘学校最低服务年限5年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屏山县学苑街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技术</w:t>
            </w:r>
          </w:p>
        </w:tc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4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33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周岁及以下，女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</w:t>
            </w:r>
          </w:p>
        </w:tc>
        <w:tc>
          <w:tcPr>
            <w:tcW w:w="1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具有小学及以上教师资格证,普通话二级甲等及以上。</w:t>
            </w:r>
          </w:p>
        </w:tc>
        <w:tc>
          <w:tcPr>
            <w:tcW w:w="5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说课＋业绩考核</w:t>
            </w:r>
          </w:p>
        </w:tc>
        <w:tc>
          <w:tcPr>
            <w:tcW w:w="2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在选聘学校最低服务年限5年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屏山县学苑街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技术</w:t>
            </w:r>
          </w:p>
        </w:tc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4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33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周岁及以下，女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</w:t>
            </w:r>
          </w:p>
        </w:tc>
        <w:tc>
          <w:tcPr>
            <w:tcW w:w="1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具有小学及以上教师资格证，普通话二级甲等及以上。</w:t>
            </w:r>
          </w:p>
        </w:tc>
        <w:tc>
          <w:tcPr>
            <w:tcW w:w="5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说课＋业绩考核</w:t>
            </w:r>
          </w:p>
        </w:tc>
        <w:tc>
          <w:tcPr>
            <w:tcW w:w="2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在选聘学校最低服务年限5年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屏山县学苑街小学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技术</w:t>
            </w:r>
          </w:p>
        </w:tc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信息技术教师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4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33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专科：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应用技术、计算机网络技术、计算机多媒体技术、计算机系统维护、计算机硬件与外设、计算机信息管理、网络系统管理、软件技术、图形图像制作、动漫设计与制作、电子信息工程技术、现代教育技术、计算机教育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本科：</w:t>
            </w: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教育技术学、计算机科学与技术、仿真科学与技术、计算机信息管理、计算机应用技术、计算机网络、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网络工程、软件工程、电子信息技术</w:t>
            </w: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； </w:t>
            </w:r>
            <w:r>
              <w:rPr>
                <w:rFonts w:hint="eastAsia" w:ascii="新宋体" w:hAnsi="新宋体" w:eastAsia="新宋体" w:cs="新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研究生：</w:t>
            </w: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计算机系统结构专业、计算机软件与理论专业、 计算机应用技术专业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、电子科学与技术</w:t>
            </w: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。</w:t>
            </w:r>
          </w:p>
        </w:tc>
        <w:tc>
          <w:tcPr>
            <w:tcW w:w="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周岁及以下，女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</w:t>
            </w:r>
          </w:p>
        </w:tc>
        <w:tc>
          <w:tcPr>
            <w:tcW w:w="1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具有小学及以上信息技术教师资格证，普通话二级甲等及以上。</w:t>
            </w:r>
          </w:p>
        </w:tc>
        <w:tc>
          <w:tcPr>
            <w:tcW w:w="5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说课＋业绩考核</w:t>
            </w:r>
          </w:p>
        </w:tc>
        <w:tc>
          <w:tcPr>
            <w:tcW w:w="2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在选聘学校最低服务年限5年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屏山县特殊教育学校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4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33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周岁及以下，女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</w:t>
            </w:r>
          </w:p>
        </w:tc>
        <w:tc>
          <w:tcPr>
            <w:tcW w:w="1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具有小学及以上教师资格证，普通话二级甲等及以上。</w:t>
            </w:r>
          </w:p>
        </w:tc>
        <w:tc>
          <w:tcPr>
            <w:tcW w:w="5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说课＋业绩考核</w:t>
            </w:r>
          </w:p>
        </w:tc>
        <w:tc>
          <w:tcPr>
            <w:tcW w:w="2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在选聘学校最低服务年限5年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屏山县特殊教育学校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4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33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周岁及以下，女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</w:t>
            </w:r>
          </w:p>
        </w:tc>
        <w:tc>
          <w:tcPr>
            <w:tcW w:w="1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具有小学及以上教师资格证，普通话二级甲等及以上。</w:t>
            </w:r>
          </w:p>
        </w:tc>
        <w:tc>
          <w:tcPr>
            <w:tcW w:w="5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说课＋业绩考核</w:t>
            </w:r>
          </w:p>
        </w:tc>
        <w:tc>
          <w:tcPr>
            <w:tcW w:w="2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在选聘学校最低服务年限5年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屏山县特殊教育学校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4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33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  <w:r>
              <w:rPr>
                <w:rFonts w:hint="eastAsia" w:ascii="宋体" w:hAnsi="宋体" w:eastAsia="宋体" w:cs="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音乐教育、音乐表演、舞蹈表演；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hint="eastAsia" w:ascii="宋体" w:hAnsi="宋体" w:eastAsia="宋体" w:cs="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：</w:t>
            </w: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音乐学、舞蹈表演、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音乐教育、</w:t>
            </w: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  <w:r>
              <w:rPr>
                <w:rFonts w:hint="eastAsia" w:ascii="宋体" w:hAnsi="宋体" w:eastAsia="宋体" w:cs="宋体"/>
                <w:b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：</w:t>
            </w: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音乐学、舞蹈学。</w:t>
            </w:r>
          </w:p>
        </w:tc>
        <w:tc>
          <w:tcPr>
            <w:tcW w:w="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周岁及以下，女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周岁及以下</w:t>
            </w:r>
          </w:p>
        </w:tc>
        <w:tc>
          <w:tcPr>
            <w:tcW w:w="1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具有小学及以上音乐教师资格证，普通话二级甲等及以上。</w:t>
            </w:r>
          </w:p>
        </w:tc>
        <w:tc>
          <w:tcPr>
            <w:tcW w:w="5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说课＋业绩考核</w:t>
            </w:r>
          </w:p>
        </w:tc>
        <w:tc>
          <w:tcPr>
            <w:tcW w:w="2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在选聘学校最低服务年限5年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屏山县金沙江幼儿园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4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33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学前教育、幼儿教育</w:t>
            </w:r>
          </w:p>
        </w:tc>
        <w:tc>
          <w:tcPr>
            <w:tcW w:w="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1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具有幼儿教师资格证，普通话二级甲等及以上。</w:t>
            </w:r>
          </w:p>
        </w:tc>
        <w:tc>
          <w:tcPr>
            <w:tcW w:w="5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</w:t>
            </w:r>
          </w:p>
        </w:tc>
        <w:tc>
          <w:tcPr>
            <w:tcW w:w="2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在选聘学校最低服务年限5年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屏山镇中心幼儿园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4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33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学前教育、幼儿教育</w:t>
            </w:r>
          </w:p>
        </w:tc>
        <w:tc>
          <w:tcPr>
            <w:tcW w:w="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1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具有幼儿教师资格证，普通话二级甲等及以上。</w:t>
            </w:r>
          </w:p>
        </w:tc>
        <w:tc>
          <w:tcPr>
            <w:tcW w:w="5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专业技能测试</w:t>
            </w:r>
          </w:p>
        </w:tc>
        <w:tc>
          <w:tcPr>
            <w:tcW w:w="2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岗位为缸坪幼儿班2名，福和幼儿班、柑垇幼儿班各1名；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从高分到低分依次选岗；</w:t>
            </w:r>
            <w:r>
              <w:rPr>
                <w:rFonts w:hint="default" w:ascii="Tahoma" w:hAnsi="Tahoma" w:eastAsia="Tahoma" w:cs="Tahoma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3.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在选聘学校最低服务年限5年。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60" w:beforeAutospacing="0" w:after="60" w:afterAutospacing="0"/>
        <w:ind w:left="0" w:right="0" w:firstLine="525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6"/>
          <w:szCs w:val="16"/>
          <w:bdr w:val="none" w:color="auto" w:sz="0" w:space="0"/>
          <w:shd w:val="clear" w:fill="E8E8E8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FB0395"/>
    <w:rsid w:val="6D535020"/>
    <w:rsid w:val="71FB0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2018-07-06T04:28:00Z</dcterms:created>
  <dc:creator>武大娟</dc:creator>
  <cp:lastModifiedBy>武大娟</cp:lastModifiedBy>
  <dcterms:modified xsi:type="dcterms:W3CDTF">2018-07-06T04:28:38Z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