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0" w:firstLine="286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同意报考证明</w:t>
      </w:r>
    </w:p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15"/>
          <w:szCs w:val="15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315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兹有我单位在职在编教师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，性别   ，身份证号码                         ，参加2018年浦北县第四中学教师选调面试。我单位同意其参加选调面试，若该同志被选调到浦北县第四中学，我单位将配合有关单位办理其调动、档案、工资、党团关系等移交手续。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　特此证明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15"/>
          <w:szCs w:val="15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4095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15"/>
          <w:szCs w:val="15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4095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kern w:val="0"/>
          <w:sz w:val="15"/>
          <w:szCs w:val="15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35" w:lineRule="atLeast"/>
        <w:ind w:left="4095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　二0    年   月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6454E"/>
    <w:rsid w:val="6D535020"/>
    <w:rsid w:val="7566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2018-06-27T02:16:00Z</dcterms:created>
  <dc:creator>ASUS</dc:creator>
  <cp:lastModifiedBy>ASUS</cp:lastModifiedBy>
  <dcterms:modified xsi:type="dcterms:W3CDTF">2018-06-27T02:16:26Z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