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344" w:type="dxa"/>
        <w:jc w:val="center"/>
        <w:tblInd w:w="391" w:type="dxa"/>
        <w:tblLayout w:type="fixed"/>
        <w:tblLook w:val="00A0"/>
      </w:tblPr>
      <w:tblGrid>
        <w:gridCol w:w="551"/>
        <w:gridCol w:w="2041"/>
        <w:gridCol w:w="1536"/>
        <w:gridCol w:w="1027"/>
        <w:gridCol w:w="709"/>
        <w:gridCol w:w="2395"/>
        <w:gridCol w:w="1058"/>
        <w:gridCol w:w="1090"/>
        <w:gridCol w:w="1700"/>
        <w:gridCol w:w="1020"/>
        <w:gridCol w:w="631"/>
        <w:gridCol w:w="577"/>
        <w:gridCol w:w="9"/>
      </w:tblGrid>
      <w:tr w:rsidR="007261FF" w:rsidTr="00394628">
        <w:trPr>
          <w:gridAfter w:val="1"/>
          <w:wAfter w:w="9" w:type="dxa"/>
          <w:trHeight w:val="510"/>
          <w:jc w:val="center"/>
        </w:trPr>
        <w:tc>
          <w:tcPr>
            <w:tcW w:w="14335" w:type="dxa"/>
            <w:gridSpan w:val="12"/>
            <w:vAlign w:val="center"/>
          </w:tcPr>
          <w:p w:rsidR="007261FF" w:rsidRDefault="007261FF" w:rsidP="00CA0178">
            <w:pPr>
              <w:widowControl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 w:rsidRPr="00CA0178">
              <w:rPr>
                <w:rFonts w:ascii="方正小标宋简体" w:eastAsia="方正小标宋简体" w:hAnsi="宋体" w:cs="宋体" w:hint="eastAsia"/>
                <w:kern w:val="0"/>
                <w:szCs w:val="21"/>
              </w:rPr>
              <w:t>附件</w:t>
            </w:r>
            <w:r>
              <w:rPr>
                <w:rFonts w:ascii="方正小标宋简体" w:eastAsia="方正小标宋简体" w:hAnsi="宋体" w:cs="宋体"/>
                <w:kern w:val="0"/>
                <w:szCs w:val="21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Cs w:val="21"/>
              </w:rPr>
              <w:t>：</w:t>
            </w:r>
            <w:r>
              <w:rPr>
                <w:rFonts w:ascii="方正小标宋简体" w:eastAsia="方正小标宋简体" w:hAnsi="宋体" w:cs="宋体"/>
                <w:kern w:val="0"/>
                <w:szCs w:val="21"/>
              </w:rPr>
              <w:t xml:space="preserve">          </w:t>
            </w:r>
            <w:r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  <w:t>2017</w:t>
            </w: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年锦州市古塔区教育局所属幼儿园公开招聘教师职位信息表</w:t>
            </w:r>
          </w:p>
        </w:tc>
      </w:tr>
      <w:tr w:rsidR="007261FF" w:rsidTr="00394628">
        <w:trPr>
          <w:trHeight w:val="720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单位</w:t>
            </w:r>
          </w:p>
          <w:p w:rsidR="007261FF" w:rsidRDefault="007261F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名称</w:t>
            </w:r>
            <w:r>
              <w:rPr>
                <w:b/>
                <w:kern w:val="0"/>
                <w:sz w:val="24"/>
              </w:rPr>
              <w:t xml:space="preserve"> 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 w:rsidP="007261FF">
            <w:pPr>
              <w:widowControl/>
              <w:ind w:firstLineChars="98" w:firstLine="31680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职位名称</w:t>
            </w:r>
            <w:r>
              <w:rPr>
                <w:b/>
                <w:kern w:val="0"/>
                <w:sz w:val="24"/>
              </w:rPr>
              <w:t xml:space="preserve"> 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岗位</w:t>
            </w:r>
          </w:p>
          <w:p w:rsidR="007261FF" w:rsidRDefault="007261F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类别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招聘</w:t>
            </w:r>
            <w:r>
              <w:rPr>
                <w:rFonts w:ascii="宋体" w:cs="宋体"/>
                <w:b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计划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学历</w:t>
            </w:r>
            <w:r>
              <w:rPr>
                <w:b/>
                <w:kern w:val="0"/>
                <w:sz w:val="24"/>
              </w:rPr>
              <w:t xml:space="preserve"> 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学位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 w:rsidP="00FC1211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其他条件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cs="宋体" w:hint="eastAsia"/>
                <w:b/>
                <w:kern w:val="0"/>
                <w:sz w:val="24"/>
              </w:rPr>
              <w:t>面试</w:t>
            </w:r>
            <w:r>
              <w:rPr>
                <w:rFonts w:ascii="宋体" w:cs="宋体"/>
                <w:b/>
                <w:kern w:val="0"/>
                <w:sz w:val="24"/>
              </w:rPr>
              <w:t xml:space="preserve"> </w:t>
            </w:r>
            <w:r>
              <w:rPr>
                <w:rFonts w:ascii="宋体" w:cs="宋体" w:hint="eastAsia"/>
                <w:b/>
                <w:kern w:val="0"/>
                <w:sz w:val="24"/>
              </w:rPr>
              <w:t>比例</w:t>
            </w: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cs="宋体" w:hint="eastAsia"/>
                <w:b/>
                <w:kern w:val="0"/>
                <w:sz w:val="24"/>
              </w:rPr>
              <w:t>招聘方式</w:t>
            </w:r>
          </w:p>
        </w:tc>
      </w:tr>
      <w:tr w:rsidR="007261FF" w:rsidRPr="00F13868" w:rsidTr="00394628">
        <w:trPr>
          <w:trHeight w:val="720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8B596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古塔区所属幼儿园（古塔一园</w:t>
            </w:r>
            <w:r>
              <w:rPr>
                <w:rFonts w:ascii="宋体" w:cs="宋体"/>
                <w:kern w:val="0"/>
                <w:sz w:val="20"/>
                <w:szCs w:val="20"/>
              </w:rPr>
              <w:t>3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名、古塔三园</w:t>
            </w:r>
            <w:r>
              <w:rPr>
                <w:rFonts w:ascii="宋体" w:cs="宋体"/>
                <w:kern w:val="0"/>
                <w:sz w:val="20"/>
                <w:szCs w:val="20"/>
              </w:rPr>
              <w:t>3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名、古塔中心园</w:t>
            </w:r>
            <w:r>
              <w:rPr>
                <w:rFonts w:ascii="宋体" w:cs="宋体"/>
                <w:kern w:val="0"/>
                <w:sz w:val="20"/>
                <w:szCs w:val="20"/>
              </w:rPr>
              <w:t>4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名）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8B5960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Default="007261FF" w:rsidP="00DD4B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专科：学前教育</w:t>
            </w:r>
          </w:p>
          <w:p w:rsidR="007261FF" w:rsidRDefault="007261FF" w:rsidP="00DD4B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小学教育（幼师）</w:t>
            </w:r>
          </w:p>
          <w:p w:rsidR="007261FF" w:rsidRDefault="007261FF" w:rsidP="00DD4B79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本科：学前教育</w:t>
            </w:r>
          </w:p>
          <w:p w:rsidR="007261FF" w:rsidRPr="00F13868" w:rsidRDefault="007261FF" w:rsidP="00DD4B79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研究生：学前教育学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全日制普通高校专科及以上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具有幼儿教师资格证书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13868">
              <w:rPr>
                <w:rFonts w:ascii="宋体" w:hAnsi="宋体" w:cs="宋体"/>
                <w:kern w:val="0"/>
                <w:szCs w:val="21"/>
              </w:rPr>
              <w:t>1</w:t>
            </w:r>
            <w:r w:rsidRPr="00F1386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F13868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笔试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F13868">
              <w:rPr>
                <w:rFonts w:ascii="宋体" w:hAnsi="宋体" w:cs="宋体" w:hint="eastAsia"/>
                <w:kern w:val="0"/>
                <w:szCs w:val="21"/>
              </w:rPr>
              <w:t>面试</w:t>
            </w:r>
          </w:p>
        </w:tc>
      </w:tr>
      <w:tr w:rsidR="007261FF" w:rsidRPr="00F13868" w:rsidTr="00394628">
        <w:trPr>
          <w:trHeight w:val="720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D632B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3F6934">
            <w:pPr>
              <w:widowControl/>
              <w:spacing w:line="240" w:lineRule="exac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CC2B50">
            <w:pPr>
              <w:jc w:val="left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7261FF" w:rsidRPr="00F13868" w:rsidTr="00394628">
        <w:trPr>
          <w:trHeight w:val="930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D632B4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CC2B50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7261FF" w:rsidRPr="00F13868" w:rsidTr="00394628">
        <w:trPr>
          <w:trHeight w:val="756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0B0523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7261FF" w:rsidRPr="00F13868" w:rsidTr="00394628">
        <w:trPr>
          <w:trHeight w:val="697"/>
          <w:jc w:val="center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0B0523"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3C030A">
            <w:pPr>
              <w:widowControl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61FF" w:rsidRPr="00F13868" w:rsidRDefault="007261FF" w:rsidP="00FC1211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</w:tbl>
    <w:p w:rsidR="007261FF" w:rsidRPr="00F13868" w:rsidRDefault="007261FF" w:rsidP="007261FF">
      <w:pPr>
        <w:spacing w:line="400" w:lineRule="exact"/>
        <w:ind w:left="31680" w:hangingChars="200" w:firstLine="31680"/>
        <w:rPr>
          <w:rFonts w:ascii="宋体"/>
          <w:szCs w:val="21"/>
        </w:rPr>
      </w:pPr>
    </w:p>
    <w:sectPr w:rsidR="007261FF" w:rsidRPr="00F13868" w:rsidSect="00D03F7A">
      <w:headerReference w:type="default" r:id="rId7"/>
      <w:footerReference w:type="even" r:id="rId8"/>
      <w:footerReference w:type="default" r:id="rId9"/>
      <w:headerReference w:type="first" r:id="rId10"/>
      <w:pgSz w:w="16838" w:h="11906" w:orient="landscape"/>
      <w:pgMar w:top="851" w:right="1701" w:bottom="794" w:left="181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1FF" w:rsidRDefault="007261FF" w:rsidP="005848A7">
      <w:r>
        <w:separator/>
      </w:r>
    </w:p>
  </w:endnote>
  <w:endnote w:type="continuationSeparator" w:id="0">
    <w:p w:rsidR="007261FF" w:rsidRDefault="007261FF" w:rsidP="00584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1FF" w:rsidRDefault="007261FF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- 14 -</w:t>
    </w:r>
    <w:r>
      <w:rPr>
        <w:rStyle w:val="PageNumber"/>
      </w:rPr>
      <w:fldChar w:fldCharType="end"/>
    </w:r>
  </w:p>
  <w:p w:rsidR="007261FF" w:rsidRDefault="007261FF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1FF" w:rsidRDefault="007261FF">
    <w:pPr>
      <w:pStyle w:val="Footer"/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 PAGE   \* MERGEFORMAT </w:instrText>
    </w:r>
    <w:r>
      <w:rPr>
        <w:sz w:val="32"/>
        <w:szCs w:val="32"/>
      </w:rPr>
      <w:fldChar w:fldCharType="separate"/>
    </w:r>
    <w:r w:rsidRPr="00CD4CED">
      <w:rPr>
        <w:noProof/>
        <w:sz w:val="32"/>
        <w:szCs w:val="32"/>
        <w:lang w:val="zh-CN"/>
      </w:rPr>
      <w:t>-</w:t>
    </w:r>
    <w:r>
      <w:rPr>
        <w:noProof/>
        <w:sz w:val="32"/>
        <w:szCs w:val="32"/>
      </w:rPr>
      <w:t xml:space="preserve"> 1 -</w:t>
    </w:r>
    <w:r>
      <w:rPr>
        <w:sz w:val="32"/>
        <w:szCs w:val="32"/>
      </w:rPr>
      <w:fldChar w:fldCharType="end"/>
    </w:r>
  </w:p>
  <w:p w:rsidR="007261FF" w:rsidRDefault="007261FF">
    <w:pPr>
      <w:pStyle w:val="Footer"/>
      <w:ind w:right="360" w:firstLine="360"/>
      <w:rPr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1FF" w:rsidRDefault="007261FF" w:rsidP="005848A7">
      <w:r>
        <w:separator/>
      </w:r>
    </w:p>
  </w:footnote>
  <w:footnote w:type="continuationSeparator" w:id="0">
    <w:p w:rsidR="007261FF" w:rsidRDefault="007261FF" w:rsidP="005848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1FF" w:rsidRDefault="007261FF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1FF" w:rsidRDefault="007261FF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5C7DA2"/>
    <w:multiLevelType w:val="multilevel"/>
    <w:tmpl w:val="465C7DA2"/>
    <w:lvl w:ilvl="0">
      <w:start w:val="1"/>
      <w:numFmt w:val="japaneseCounting"/>
      <w:lvlText w:val="%1、"/>
      <w:lvlJc w:val="left"/>
      <w:pPr>
        <w:ind w:left="1400" w:hanging="720"/>
      </w:pPr>
      <w:rPr>
        <w:rFonts w:cs="Times New Roman" w:hint="default"/>
        <w:sz w:val="34"/>
      </w:rPr>
    </w:lvl>
    <w:lvl w:ilvl="1">
      <w:start w:val="1"/>
      <w:numFmt w:val="lowerLetter"/>
      <w:lvlText w:val="%2)"/>
      <w:lvlJc w:val="left"/>
      <w:pPr>
        <w:ind w:left="15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6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0A4E"/>
    <w:rsid w:val="00004D9E"/>
    <w:rsid w:val="00011B09"/>
    <w:rsid w:val="00011B69"/>
    <w:rsid w:val="00016D95"/>
    <w:rsid w:val="00030EC3"/>
    <w:rsid w:val="00041E7B"/>
    <w:rsid w:val="00051713"/>
    <w:rsid w:val="00052E4F"/>
    <w:rsid w:val="00064899"/>
    <w:rsid w:val="000B0523"/>
    <w:rsid w:val="000C0153"/>
    <w:rsid w:val="000C0B54"/>
    <w:rsid w:val="000C3ECF"/>
    <w:rsid w:val="000E4B50"/>
    <w:rsid w:val="0012511B"/>
    <w:rsid w:val="001310EE"/>
    <w:rsid w:val="0013194F"/>
    <w:rsid w:val="001330F0"/>
    <w:rsid w:val="0014005A"/>
    <w:rsid w:val="0014780D"/>
    <w:rsid w:val="001557B9"/>
    <w:rsid w:val="00162E3A"/>
    <w:rsid w:val="00165CA0"/>
    <w:rsid w:val="00173A8D"/>
    <w:rsid w:val="001977EF"/>
    <w:rsid w:val="001B118A"/>
    <w:rsid w:val="001C67FB"/>
    <w:rsid w:val="001E5FED"/>
    <w:rsid w:val="0020033A"/>
    <w:rsid w:val="002122A5"/>
    <w:rsid w:val="0023620F"/>
    <w:rsid w:val="00236849"/>
    <w:rsid w:val="002459A4"/>
    <w:rsid w:val="00250C6D"/>
    <w:rsid w:val="00276C66"/>
    <w:rsid w:val="0028753F"/>
    <w:rsid w:val="00293E59"/>
    <w:rsid w:val="002A3554"/>
    <w:rsid w:val="002A6A35"/>
    <w:rsid w:val="002B5104"/>
    <w:rsid w:val="002B5854"/>
    <w:rsid w:val="002D7DE1"/>
    <w:rsid w:val="00300322"/>
    <w:rsid w:val="00302636"/>
    <w:rsid w:val="00304918"/>
    <w:rsid w:val="0032231A"/>
    <w:rsid w:val="0032623E"/>
    <w:rsid w:val="00350BBA"/>
    <w:rsid w:val="00352EC9"/>
    <w:rsid w:val="00357908"/>
    <w:rsid w:val="003614D0"/>
    <w:rsid w:val="0036282B"/>
    <w:rsid w:val="00371C89"/>
    <w:rsid w:val="00372402"/>
    <w:rsid w:val="003758F9"/>
    <w:rsid w:val="00385AB4"/>
    <w:rsid w:val="003910F0"/>
    <w:rsid w:val="0039220B"/>
    <w:rsid w:val="00394628"/>
    <w:rsid w:val="003A4888"/>
    <w:rsid w:val="003B58A0"/>
    <w:rsid w:val="003C030A"/>
    <w:rsid w:val="003C13F4"/>
    <w:rsid w:val="003F6934"/>
    <w:rsid w:val="0040003E"/>
    <w:rsid w:val="00404AC5"/>
    <w:rsid w:val="00407769"/>
    <w:rsid w:val="004161CF"/>
    <w:rsid w:val="0042267B"/>
    <w:rsid w:val="004243F9"/>
    <w:rsid w:val="004246BF"/>
    <w:rsid w:val="00427DFB"/>
    <w:rsid w:val="0043028A"/>
    <w:rsid w:val="00443C10"/>
    <w:rsid w:val="00451358"/>
    <w:rsid w:val="004639A4"/>
    <w:rsid w:val="00474845"/>
    <w:rsid w:val="004763BE"/>
    <w:rsid w:val="004B2F9E"/>
    <w:rsid w:val="004C3D2B"/>
    <w:rsid w:val="004C63CE"/>
    <w:rsid w:val="004E1681"/>
    <w:rsid w:val="004E398B"/>
    <w:rsid w:val="004E4ADF"/>
    <w:rsid w:val="004E610A"/>
    <w:rsid w:val="005060AB"/>
    <w:rsid w:val="005073AF"/>
    <w:rsid w:val="0054328B"/>
    <w:rsid w:val="00565E62"/>
    <w:rsid w:val="00567DBF"/>
    <w:rsid w:val="00573D47"/>
    <w:rsid w:val="005778C5"/>
    <w:rsid w:val="005848A7"/>
    <w:rsid w:val="00586DB6"/>
    <w:rsid w:val="005C49C9"/>
    <w:rsid w:val="005C6831"/>
    <w:rsid w:val="005D0515"/>
    <w:rsid w:val="005D2A61"/>
    <w:rsid w:val="005F2478"/>
    <w:rsid w:val="005F3939"/>
    <w:rsid w:val="006077B2"/>
    <w:rsid w:val="00613CB5"/>
    <w:rsid w:val="00625E64"/>
    <w:rsid w:val="00634929"/>
    <w:rsid w:val="006437A5"/>
    <w:rsid w:val="00647ECF"/>
    <w:rsid w:val="006513B7"/>
    <w:rsid w:val="00655402"/>
    <w:rsid w:val="00655FC8"/>
    <w:rsid w:val="0066327A"/>
    <w:rsid w:val="006663E6"/>
    <w:rsid w:val="006861D7"/>
    <w:rsid w:val="006939B2"/>
    <w:rsid w:val="006B4536"/>
    <w:rsid w:val="006B5E4E"/>
    <w:rsid w:val="006B7FDE"/>
    <w:rsid w:val="006C36A5"/>
    <w:rsid w:val="006C69BB"/>
    <w:rsid w:val="006C6CBE"/>
    <w:rsid w:val="006C794E"/>
    <w:rsid w:val="006D4A4A"/>
    <w:rsid w:val="00707953"/>
    <w:rsid w:val="00710BF8"/>
    <w:rsid w:val="00711C85"/>
    <w:rsid w:val="00713DDB"/>
    <w:rsid w:val="007224EE"/>
    <w:rsid w:val="007261FF"/>
    <w:rsid w:val="00743FF7"/>
    <w:rsid w:val="0074709B"/>
    <w:rsid w:val="007618F9"/>
    <w:rsid w:val="00782FCC"/>
    <w:rsid w:val="007830F2"/>
    <w:rsid w:val="00783ED7"/>
    <w:rsid w:val="00793378"/>
    <w:rsid w:val="00794A4D"/>
    <w:rsid w:val="007A1598"/>
    <w:rsid w:val="007A7055"/>
    <w:rsid w:val="007B3555"/>
    <w:rsid w:val="007D3531"/>
    <w:rsid w:val="007E55C7"/>
    <w:rsid w:val="007E6B6C"/>
    <w:rsid w:val="007F14F4"/>
    <w:rsid w:val="007F38E4"/>
    <w:rsid w:val="007F455F"/>
    <w:rsid w:val="007F456E"/>
    <w:rsid w:val="007F5484"/>
    <w:rsid w:val="0080118A"/>
    <w:rsid w:val="00801DA6"/>
    <w:rsid w:val="008159EE"/>
    <w:rsid w:val="00833324"/>
    <w:rsid w:val="00834936"/>
    <w:rsid w:val="00843FB0"/>
    <w:rsid w:val="008540DE"/>
    <w:rsid w:val="00857B47"/>
    <w:rsid w:val="008621B1"/>
    <w:rsid w:val="008852A1"/>
    <w:rsid w:val="00892F7E"/>
    <w:rsid w:val="00896CAF"/>
    <w:rsid w:val="008A337B"/>
    <w:rsid w:val="008B0D09"/>
    <w:rsid w:val="008B5960"/>
    <w:rsid w:val="008E261F"/>
    <w:rsid w:val="008E2A79"/>
    <w:rsid w:val="008E63DB"/>
    <w:rsid w:val="00906ACE"/>
    <w:rsid w:val="00907CC0"/>
    <w:rsid w:val="00916392"/>
    <w:rsid w:val="00922909"/>
    <w:rsid w:val="009236B9"/>
    <w:rsid w:val="00925581"/>
    <w:rsid w:val="00936770"/>
    <w:rsid w:val="00962649"/>
    <w:rsid w:val="00977D32"/>
    <w:rsid w:val="009A463E"/>
    <w:rsid w:val="009B4644"/>
    <w:rsid w:val="009B5D5F"/>
    <w:rsid w:val="009C2878"/>
    <w:rsid w:val="009C2E57"/>
    <w:rsid w:val="009C342B"/>
    <w:rsid w:val="009C5E6C"/>
    <w:rsid w:val="009E535D"/>
    <w:rsid w:val="009E7061"/>
    <w:rsid w:val="00A02B8F"/>
    <w:rsid w:val="00A40F48"/>
    <w:rsid w:val="00AA2FCF"/>
    <w:rsid w:val="00AB04C7"/>
    <w:rsid w:val="00AC317E"/>
    <w:rsid w:val="00AC6226"/>
    <w:rsid w:val="00AD5777"/>
    <w:rsid w:val="00AF1BA1"/>
    <w:rsid w:val="00AF7579"/>
    <w:rsid w:val="00B03A13"/>
    <w:rsid w:val="00B11A97"/>
    <w:rsid w:val="00B12ED4"/>
    <w:rsid w:val="00B16F90"/>
    <w:rsid w:val="00B17A2F"/>
    <w:rsid w:val="00B20846"/>
    <w:rsid w:val="00B219F6"/>
    <w:rsid w:val="00B262FF"/>
    <w:rsid w:val="00B56FBD"/>
    <w:rsid w:val="00B630A3"/>
    <w:rsid w:val="00B70F74"/>
    <w:rsid w:val="00B82880"/>
    <w:rsid w:val="00BA4C9E"/>
    <w:rsid w:val="00BB325F"/>
    <w:rsid w:val="00BC0494"/>
    <w:rsid w:val="00BC434C"/>
    <w:rsid w:val="00BC5398"/>
    <w:rsid w:val="00BC5543"/>
    <w:rsid w:val="00BC6FC1"/>
    <w:rsid w:val="00BE3E37"/>
    <w:rsid w:val="00BF1158"/>
    <w:rsid w:val="00BF1613"/>
    <w:rsid w:val="00C43422"/>
    <w:rsid w:val="00C57052"/>
    <w:rsid w:val="00C57867"/>
    <w:rsid w:val="00C674D4"/>
    <w:rsid w:val="00C73D9F"/>
    <w:rsid w:val="00C745BE"/>
    <w:rsid w:val="00C76E72"/>
    <w:rsid w:val="00C90E60"/>
    <w:rsid w:val="00C92E0F"/>
    <w:rsid w:val="00C940FB"/>
    <w:rsid w:val="00CA0178"/>
    <w:rsid w:val="00CB49CF"/>
    <w:rsid w:val="00CC2B50"/>
    <w:rsid w:val="00CC3E4A"/>
    <w:rsid w:val="00CD2C2C"/>
    <w:rsid w:val="00CD4CED"/>
    <w:rsid w:val="00CE4D3C"/>
    <w:rsid w:val="00D03F7A"/>
    <w:rsid w:val="00D14B9E"/>
    <w:rsid w:val="00D17A2F"/>
    <w:rsid w:val="00D2388B"/>
    <w:rsid w:val="00D26F11"/>
    <w:rsid w:val="00D30D9D"/>
    <w:rsid w:val="00D3430D"/>
    <w:rsid w:val="00D4043C"/>
    <w:rsid w:val="00D46D24"/>
    <w:rsid w:val="00D632B4"/>
    <w:rsid w:val="00D72BA3"/>
    <w:rsid w:val="00D73A39"/>
    <w:rsid w:val="00D7773D"/>
    <w:rsid w:val="00DA416E"/>
    <w:rsid w:val="00DB1742"/>
    <w:rsid w:val="00DD4013"/>
    <w:rsid w:val="00DD4B79"/>
    <w:rsid w:val="00DD4DBC"/>
    <w:rsid w:val="00DE27F6"/>
    <w:rsid w:val="00E17A2F"/>
    <w:rsid w:val="00E351CC"/>
    <w:rsid w:val="00E463C4"/>
    <w:rsid w:val="00E52151"/>
    <w:rsid w:val="00E65E4E"/>
    <w:rsid w:val="00E71810"/>
    <w:rsid w:val="00E773A7"/>
    <w:rsid w:val="00E834E5"/>
    <w:rsid w:val="00E97568"/>
    <w:rsid w:val="00EA11B8"/>
    <w:rsid w:val="00EA38FE"/>
    <w:rsid w:val="00EB1022"/>
    <w:rsid w:val="00EC1E51"/>
    <w:rsid w:val="00ED158B"/>
    <w:rsid w:val="00ED27E2"/>
    <w:rsid w:val="00ED493B"/>
    <w:rsid w:val="00EE1604"/>
    <w:rsid w:val="00F05782"/>
    <w:rsid w:val="00F0758D"/>
    <w:rsid w:val="00F13868"/>
    <w:rsid w:val="00F20365"/>
    <w:rsid w:val="00F20869"/>
    <w:rsid w:val="00F30312"/>
    <w:rsid w:val="00F423A7"/>
    <w:rsid w:val="00F50A4E"/>
    <w:rsid w:val="00F65795"/>
    <w:rsid w:val="00F76A44"/>
    <w:rsid w:val="00F91BBD"/>
    <w:rsid w:val="00F937D1"/>
    <w:rsid w:val="00FC1211"/>
    <w:rsid w:val="00FD2930"/>
    <w:rsid w:val="00FF2529"/>
    <w:rsid w:val="00FF7EBF"/>
    <w:rsid w:val="6CC60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8A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5848A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848A7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84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848A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84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848A7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5848A7"/>
    <w:rPr>
      <w:rFonts w:cs="Times New Roman"/>
    </w:rPr>
  </w:style>
  <w:style w:type="paragraph" w:customStyle="1" w:styleId="NoSpacing1">
    <w:name w:val="No Spacing1"/>
    <w:uiPriority w:val="99"/>
    <w:rsid w:val="005848A7"/>
    <w:pPr>
      <w:widowControl w:val="0"/>
      <w:jc w:val="both"/>
    </w:pPr>
  </w:style>
  <w:style w:type="paragraph" w:customStyle="1" w:styleId="ListParagraph1">
    <w:name w:val="List Paragraph1"/>
    <w:basedOn w:val="Normal"/>
    <w:uiPriority w:val="99"/>
    <w:rsid w:val="005848A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108</TotalTime>
  <Pages>1</Pages>
  <Words>41</Words>
  <Characters>235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2017年甘井子区公开招聘教师公告</dc:title>
  <dc:subject/>
  <dc:creator>Allrun</dc:creator>
  <cp:keywords/>
  <dc:description/>
  <cp:lastModifiedBy>User</cp:lastModifiedBy>
  <cp:revision>30</cp:revision>
  <cp:lastPrinted>2017-06-15T08:42:00Z</cp:lastPrinted>
  <dcterms:created xsi:type="dcterms:W3CDTF">2017-06-12T05:39:00Z</dcterms:created>
  <dcterms:modified xsi:type="dcterms:W3CDTF">2017-06-16T00:54:00Z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  <property fmtid="{D5CDD505-2E9C-101B-9397-08002B2CF9AE}" pid="3" name="ContentTypeId">
    <vt:lpwstr>0x010100A8E2B49B675E8548B50CD02F8FD20D74</vt:lpwstr>
  </property>
  <property fmtid="{D5CDD505-2E9C-101B-9397-08002B2CF9AE}" pid="4" name="PublishingExpirationDate">
    <vt:lpwstr/>
  </property>
  <property fmtid="{D5CDD505-2E9C-101B-9397-08002B2CF9AE}" pid="5" name="PublishingStartDate">
    <vt:lpwstr/>
  </property>
</Properties>
</file>