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A35" w:rsidRDefault="004D6A35">
      <w:pPr>
        <w:adjustRightInd w:val="0"/>
        <w:snapToGrid w:val="0"/>
        <w:spacing w:line="360" w:lineRule="auto"/>
        <w:rPr>
          <w:rFonts w:ascii="楷体" w:eastAsia="楷体" w:hAnsi="楷体" w:cs="楷体"/>
          <w:kern w:val="0"/>
          <w:sz w:val="32"/>
          <w:szCs w:val="32"/>
        </w:rPr>
      </w:pPr>
      <w:r>
        <w:rPr>
          <w:rFonts w:ascii="楷体" w:eastAsia="楷体" w:hAnsi="楷体" w:cs="楷体" w:hint="eastAsia"/>
          <w:kern w:val="0"/>
          <w:sz w:val="32"/>
          <w:szCs w:val="32"/>
        </w:rPr>
        <w:t>附件</w:t>
      </w:r>
      <w:r>
        <w:rPr>
          <w:rFonts w:ascii="楷体" w:eastAsia="楷体" w:hAnsi="楷体" w:cs="楷体"/>
          <w:kern w:val="0"/>
          <w:sz w:val="32"/>
          <w:szCs w:val="32"/>
        </w:rPr>
        <w:t>2</w:t>
      </w:r>
    </w:p>
    <w:p w:rsidR="004D6A35" w:rsidRDefault="004D6A35">
      <w:pPr>
        <w:adjustRightInd w:val="0"/>
        <w:snapToGrid w:val="0"/>
        <w:spacing w:line="360" w:lineRule="auto"/>
        <w:jc w:val="center"/>
        <w:rPr>
          <w:rFonts w:ascii="楷体" w:eastAsia="楷体" w:hAnsi="楷体"/>
          <w:kern w:val="0"/>
          <w:sz w:val="44"/>
          <w:szCs w:val="44"/>
        </w:rPr>
      </w:pPr>
      <w:r>
        <w:rPr>
          <w:rFonts w:ascii="楷体" w:eastAsia="楷体" w:hAnsi="楷体" w:cs="楷体" w:hint="eastAsia"/>
          <w:b/>
          <w:bCs/>
          <w:kern w:val="0"/>
          <w:sz w:val="44"/>
          <w:szCs w:val="44"/>
        </w:rPr>
        <w:t>资格审查分区安排表</w:t>
      </w:r>
    </w:p>
    <w:tbl>
      <w:tblPr>
        <w:tblpPr w:leftFromText="180" w:rightFromText="180" w:vertAnchor="text" w:horzAnchor="page" w:tblpX="1429" w:tblpY="601"/>
        <w:tblOverlap w:val="never"/>
        <w:tblW w:w="962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741"/>
        <w:gridCol w:w="2745"/>
        <w:gridCol w:w="1133"/>
        <w:gridCol w:w="420"/>
        <w:gridCol w:w="667"/>
        <w:gridCol w:w="2865"/>
        <w:gridCol w:w="1057"/>
      </w:tblGrid>
      <w:tr w:rsidR="004D6A35">
        <w:trPr>
          <w:trHeight w:val="930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资格审查工作区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聘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位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资格审查工作区</w:t>
            </w:r>
          </w:p>
        </w:tc>
      </w:tr>
      <w:tr w:rsidR="004D6A35">
        <w:trPr>
          <w:trHeight w:val="42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长沙教育学院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长沙外国语学校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4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长沙市信息职业技术学校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长沙市雷锋学校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4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长沙市电子工业学校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长沙市第六中学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4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长沙财经学校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长沙市麓山滨江实验学校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7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长沙航天学校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长沙市长郡湘府中学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39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长沙市长郡中学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长沙市田家炳实验中学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39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长沙市明德中学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长沙市雅礼实验中学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4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长沙市实验中学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长沙市明德华兴中学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5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长沙麓山国际实验学校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长沙市特殊教育学校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50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长沙市长郡梅溪湖中学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长沙麓山国际实验小学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2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长沙市周南实验中学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长沙艺术实验学校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50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长沙市周南梅溪湖中学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长沙市教育局幼儿园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8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长沙市南雅中学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长沙市教育科学研究院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4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长沙市师大附中梅溪湖中学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长沙市教育后勤产业管理处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5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长沙铁路第一中学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长沙市少年宫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2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长沙市第十一中学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长沙汽车工业学校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12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长沙市第十五中学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长沙市长郡滨江中学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  <w:tr w:rsidR="004D6A35">
        <w:trPr>
          <w:trHeight w:val="49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长沙市第二十一中学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  <w:tc>
          <w:tcPr>
            <w:tcW w:w="420" w:type="dxa"/>
            <w:vAlign w:val="center"/>
          </w:tcPr>
          <w:p w:rsidR="004D6A35" w:rsidRDefault="004D6A35">
            <w:pPr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长沙市雅礼洋湖实验中学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6A35" w:rsidRDefault="004D6A35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区</w:t>
            </w:r>
          </w:p>
        </w:tc>
      </w:tr>
    </w:tbl>
    <w:p w:rsidR="004D6A35" w:rsidRDefault="004D6A35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18"/>
          <w:szCs w:val="18"/>
        </w:rPr>
      </w:pPr>
    </w:p>
    <w:p w:rsidR="004D6A35" w:rsidRDefault="004D6A35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18"/>
          <w:szCs w:val="18"/>
        </w:rPr>
      </w:pPr>
    </w:p>
    <w:p w:rsidR="004D6A35" w:rsidRDefault="004D6A35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18"/>
          <w:szCs w:val="18"/>
        </w:rPr>
      </w:pPr>
    </w:p>
    <w:sectPr w:rsidR="004D6A35" w:rsidSect="0056741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6A35" w:rsidRDefault="004D6A35" w:rsidP="00567415">
      <w:r>
        <w:separator/>
      </w:r>
    </w:p>
  </w:endnote>
  <w:endnote w:type="continuationSeparator" w:id="0">
    <w:p w:rsidR="004D6A35" w:rsidRDefault="004D6A35" w:rsidP="005674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楷体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A35" w:rsidRDefault="004D6A3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6A35" w:rsidRDefault="004D6A35" w:rsidP="00567415">
      <w:r>
        <w:separator/>
      </w:r>
    </w:p>
  </w:footnote>
  <w:footnote w:type="continuationSeparator" w:id="0">
    <w:p w:rsidR="004D6A35" w:rsidRDefault="004D6A35" w:rsidP="005674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36B4"/>
    <w:rsid w:val="00073B20"/>
    <w:rsid w:val="00141364"/>
    <w:rsid w:val="00183AE8"/>
    <w:rsid w:val="001A5F2C"/>
    <w:rsid w:val="00221BA6"/>
    <w:rsid w:val="00233A20"/>
    <w:rsid w:val="002455AD"/>
    <w:rsid w:val="002D54CE"/>
    <w:rsid w:val="003A5D64"/>
    <w:rsid w:val="003F4B3D"/>
    <w:rsid w:val="004137A1"/>
    <w:rsid w:val="004C7B83"/>
    <w:rsid w:val="004D6A35"/>
    <w:rsid w:val="004D7157"/>
    <w:rsid w:val="0050592C"/>
    <w:rsid w:val="00567415"/>
    <w:rsid w:val="00571387"/>
    <w:rsid w:val="006036B4"/>
    <w:rsid w:val="006552C0"/>
    <w:rsid w:val="006D2A67"/>
    <w:rsid w:val="007D3293"/>
    <w:rsid w:val="009350D3"/>
    <w:rsid w:val="009B1071"/>
    <w:rsid w:val="00B07E24"/>
    <w:rsid w:val="00B75ED4"/>
    <w:rsid w:val="00BC7C6D"/>
    <w:rsid w:val="00C502DF"/>
    <w:rsid w:val="00CC457E"/>
    <w:rsid w:val="00DA7EBC"/>
    <w:rsid w:val="00EA6FF7"/>
    <w:rsid w:val="00ED4FFE"/>
    <w:rsid w:val="00FD030D"/>
    <w:rsid w:val="00FE4464"/>
    <w:rsid w:val="032F2D86"/>
    <w:rsid w:val="0357657E"/>
    <w:rsid w:val="0553505A"/>
    <w:rsid w:val="0BCF3AD6"/>
    <w:rsid w:val="10E6248E"/>
    <w:rsid w:val="149957B4"/>
    <w:rsid w:val="19572DE2"/>
    <w:rsid w:val="1C743A6F"/>
    <w:rsid w:val="1D237220"/>
    <w:rsid w:val="21FB7C04"/>
    <w:rsid w:val="248337DA"/>
    <w:rsid w:val="2ABD2247"/>
    <w:rsid w:val="387A59D9"/>
    <w:rsid w:val="43946C31"/>
    <w:rsid w:val="45307052"/>
    <w:rsid w:val="47312025"/>
    <w:rsid w:val="49014A0D"/>
    <w:rsid w:val="514C5574"/>
    <w:rsid w:val="598B218D"/>
    <w:rsid w:val="5AF63FA0"/>
    <w:rsid w:val="5FD369FA"/>
    <w:rsid w:val="62AB3EC9"/>
    <w:rsid w:val="64E74760"/>
    <w:rsid w:val="676E32C1"/>
    <w:rsid w:val="6B474F48"/>
    <w:rsid w:val="6BC8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415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56741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567415"/>
    <w:rPr>
      <w:rFonts w:ascii="Times New Roman" w:eastAsia="宋体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674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67415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674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67415"/>
    <w:rPr>
      <w:rFonts w:ascii="Times New Roman" w:eastAsia="宋体" w:hAnsi="Times New Roman" w:cs="Times New Roman"/>
      <w:sz w:val="18"/>
      <w:szCs w:val="18"/>
    </w:rPr>
  </w:style>
  <w:style w:type="paragraph" w:customStyle="1" w:styleId="customunionstyle">
    <w:name w:val="custom_unionstyle"/>
    <w:basedOn w:val="Normal"/>
    <w:uiPriority w:val="99"/>
    <w:rsid w:val="005674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11">
    <w:name w:val="font11"/>
    <w:basedOn w:val="DefaultParagraphFont"/>
    <w:uiPriority w:val="99"/>
    <w:rsid w:val="00567415"/>
    <w:rPr>
      <w:rFonts w:ascii="宋体" w:eastAsia="宋体" w:hAnsi="宋体" w:cs="宋体"/>
      <w:color w:val="000000"/>
      <w:sz w:val="36"/>
      <w:szCs w:val="36"/>
      <w:u w:val="none"/>
    </w:rPr>
  </w:style>
  <w:style w:type="character" w:customStyle="1" w:styleId="font21">
    <w:name w:val="font21"/>
    <w:basedOn w:val="DefaultParagraphFont"/>
    <w:uiPriority w:val="99"/>
    <w:rsid w:val="00567415"/>
    <w:rPr>
      <w:rFonts w:ascii="Tahoma" w:eastAsia="Times New Roman" w:hAnsi="Tahoma" w:cs="Tahoma"/>
      <w:color w:val="000000"/>
      <w:sz w:val="28"/>
      <w:szCs w:val="28"/>
      <w:u w:val="none"/>
    </w:rPr>
  </w:style>
  <w:style w:type="character" w:customStyle="1" w:styleId="font01">
    <w:name w:val="font01"/>
    <w:basedOn w:val="DefaultParagraphFont"/>
    <w:uiPriority w:val="99"/>
    <w:rsid w:val="00567415"/>
    <w:rPr>
      <w:rFonts w:ascii="宋体" w:eastAsia="宋体" w:hAnsi="宋体" w:cs="宋体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96</Words>
  <Characters>551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2017年长沙市教育局直属单位公开招聘教师</dc:title>
  <dc:subject/>
  <dc:creator>lenovo</dc:creator>
  <cp:keywords/>
  <dc:description/>
  <cp:lastModifiedBy>谭湘芳</cp:lastModifiedBy>
  <cp:revision>3</cp:revision>
  <cp:lastPrinted>2017-04-21T02:38:00Z</cp:lastPrinted>
  <dcterms:created xsi:type="dcterms:W3CDTF">2017-04-21T07:23:00Z</dcterms:created>
  <dcterms:modified xsi:type="dcterms:W3CDTF">2017-04-21T07:24:00Z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