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D2D" w:rsidRPr="00F5195D" w:rsidRDefault="00AC4D2D" w:rsidP="00810D82">
      <w:pPr>
        <w:shd w:val="clear" w:color="auto" w:fill="FFFFFF"/>
        <w:wordWrap w:val="0"/>
        <w:spacing w:before="45" w:line="330" w:lineRule="atLeast"/>
        <w:ind w:right="525"/>
        <w:outlineLvl w:val="3"/>
        <w:rPr>
          <w:rFonts w:ascii="Helvetica" w:hAnsi="Helvetica" w:cs="Helvetica"/>
          <w:b/>
          <w:bCs/>
          <w:color w:val="000000"/>
          <w:sz w:val="25"/>
          <w:szCs w:val="25"/>
        </w:rPr>
      </w:pPr>
    </w:p>
    <w:tbl>
      <w:tblPr>
        <w:tblW w:w="9162" w:type="dxa"/>
        <w:tblLook w:val="00A0"/>
      </w:tblPr>
      <w:tblGrid>
        <w:gridCol w:w="567"/>
        <w:gridCol w:w="220"/>
        <w:gridCol w:w="1101"/>
        <w:gridCol w:w="629"/>
        <w:gridCol w:w="630"/>
        <w:gridCol w:w="178"/>
        <w:gridCol w:w="136"/>
        <w:gridCol w:w="629"/>
        <w:gridCol w:w="315"/>
        <w:gridCol w:w="158"/>
        <w:gridCol w:w="472"/>
        <w:gridCol w:w="629"/>
        <w:gridCol w:w="158"/>
        <w:gridCol w:w="314"/>
        <w:gridCol w:w="315"/>
        <w:gridCol w:w="472"/>
        <w:gridCol w:w="315"/>
        <w:gridCol w:w="629"/>
        <w:gridCol w:w="1295"/>
      </w:tblGrid>
      <w:tr w:rsidR="00AC4D2D" w:rsidTr="00810D82">
        <w:trPr>
          <w:trHeight w:val="1242"/>
        </w:trPr>
        <w:tc>
          <w:tcPr>
            <w:tcW w:w="9161" w:type="dxa"/>
            <w:gridSpan w:val="1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周口市中心城区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  <w:t>2016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年公开招聘教师体检表</w:t>
            </w:r>
          </w:p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所报专业岗位：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u w:val="single"/>
              </w:rPr>
              <w:t xml:space="preserve">            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笔试准考证号：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u w:val="single"/>
              </w:rPr>
              <w:t xml:space="preserve">                        </w:t>
            </w:r>
          </w:p>
        </w:tc>
      </w:tr>
      <w:tr w:rsidR="00AC4D2D" w:rsidTr="00810D82">
        <w:trPr>
          <w:trHeight w:val="610"/>
        </w:trPr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婚否</w:t>
            </w:r>
          </w:p>
        </w:tc>
        <w:tc>
          <w:tcPr>
            <w:tcW w:w="7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相片</w:t>
            </w:r>
          </w:p>
        </w:tc>
      </w:tr>
      <w:tr w:rsidR="00AC4D2D" w:rsidTr="00810D82">
        <w:trPr>
          <w:trHeight w:val="609"/>
        </w:trPr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424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7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608"/>
        </w:trPr>
        <w:tc>
          <w:tcPr>
            <w:tcW w:w="33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既往病史（本人如实填写）</w:t>
            </w:r>
          </w:p>
        </w:tc>
        <w:tc>
          <w:tcPr>
            <w:tcW w:w="454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583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官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科</w:t>
            </w:r>
          </w:p>
        </w:tc>
        <w:tc>
          <w:tcPr>
            <w:tcW w:w="13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裸眼视力</w:t>
            </w:r>
          </w:p>
        </w:tc>
        <w:tc>
          <w:tcPr>
            <w:tcW w:w="14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右</w:t>
            </w:r>
          </w:p>
        </w:tc>
        <w:tc>
          <w:tcPr>
            <w:tcW w:w="1237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矫正视力</w:t>
            </w: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右</w:t>
            </w:r>
          </w:p>
        </w:tc>
        <w:tc>
          <w:tcPr>
            <w:tcW w:w="110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辨色力</w:t>
            </w:r>
          </w:p>
        </w:tc>
        <w:tc>
          <w:tcPr>
            <w:tcW w:w="944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AC4D2D" w:rsidRDefault="00AC4D2D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签名</w:t>
            </w:r>
          </w:p>
        </w:tc>
      </w:tr>
      <w:tr w:rsidR="00AC4D2D" w:rsidTr="00810D82">
        <w:trPr>
          <w:trHeight w:val="61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左</w:t>
            </w:r>
          </w:p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左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64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听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力</w:t>
            </w:r>
          </w:p>
        </w:tc>
        <w:tc>
          <w:tcPr>
            <w:tcW w:w="26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 w:firstLineChars="100" w:firstLine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左耳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   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330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 w:firstLineChars="200" w:firstLine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右耳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      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>
            <w:pP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签名</w:t>
            </w:r>
          </w:p>
        </w:tc>
      </w:tr>
      <w:tr w:rsidR="00AC4D2D" w:rsidTr="00810D82">
        <w:trPr>
          <w:trHeight w:val="49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鼻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嗅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觉</w:t>
            </w:r>
          </w:p>
        </w:tc>
        <w:tc>
          <w:tcPr>
            <w:tcW w:w="14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 w:firstLineChars="50" w:firstLine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鼻及鼻窦</w:t>
            </w:r>
          </w:p>
        </w:tc>
        <w:tc>
          <w:tcPr>
            <w:tcW w:w="20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59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面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部</w:t>
            </w:r>
          </w:p>
        </w:tc>
        <w:tc>
          <w:tcPr>
            <w:tcW w:w="26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咽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喉</w:t>
            </w:r>
          </w:p>
        </w:tc>
        <w:tc>
          <w:tcPr>
            <w:tcW w:w="20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74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口腔唇腭</w:t>
            </w:r>
          </w:p>
        </w:tc>
        <w:tc>
          <w:tcPr>
            <w:tcW w:w="26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齿</w:t>
            </w:r>
          </w:p>
        </w:tc>
        <w:tc>
          <w:tcPr>
            <w:tcW w:w="20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64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他</w:t>
            </w:r>
          </w:p>
        </w:tc>
        <w:tc>
          <w:tcPr>
            <w:tcW w:w="5978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688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外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科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身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高</w:t>
            </w:r>
          </w:p>
        </w:tc>
        <w:tc>
          <w:tcPr>
            <w:tcW w:w="25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公分</w:t>
            </w:r>
          </w:p>
        </w:tc>
        <w:tc>
          <w:tcPr>
            <w:tcW w:w="14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体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重</w:t>
            </w:r>
          </w:p>
        </w:tc>
        <w:tc>
          <w:tcPr>
            <w:tcW w:w="20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tabs>
                <w:tab w:val="left" w:pos="956"/>
              </w:tabs>
              <w:ind w:leftChars="-51" w:left="31680" w:firstLineChars="41" w:firstLine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AC4D2D" w:rsidRDefault="00AC4D2D" w:rsidP="00AC4D2D">
            <w:pPr>
              <w:widowControl/>
              <w:spacing w:after="240"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br/>
            </w: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 w:hangingChars="50" w:firstLine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签名</w:t>
            </w:r>
          </w:p>
        </w:tc>
      </w:tr>
      <w:tr w:rsidR="00AC4D2D" w:rsidTr="00810D82">
        <w:trPr>
          <w:trHeight w:val="61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淋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巴</w:t>
            </w:r>
          </w:p>
        </w:tc>
        <w:tc>
          <w:tcPr>
            <w:tcW w:w="25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脊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柱</w:t>
            </w:r>
          </w:p>
        </w:tc>
        <w:tc>
          <w:tcPr>
            <w:tcW w:w="20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60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四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肢</w:t>
            </w:r>
          </w:p>
        </w:tc>
        <w:tc>
          <w:tcPr>
            <w:tcW w:w="25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关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节</w:t>
            </w:r>
          </w:p>
        </w:tc>
        <w:tc>
          <w:tcPr>
            <w:tcW w:w="20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61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皮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肤</w:t>
            </w:r>
          </w:p>
        </w:tc>
        <w:tc>
          <w:tcPr>
            <w:tcW w:w="25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颈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部</w:t>
            </w:r>
          </w:p>
        </w:tc>
        <w:tc>
          <w:tcPr>
            <w:tcW w:w="20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5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他</w:t>
            </w:r>
          </w:p>
        </w:tc>
        <w:tc>
          <w:tcPr>
            <w:tcW w:w="5978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1321"/>
        </w:trPr>
        <w:tc>
          <w:tcPr>
            <w:tcW w:w="1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心电图</w:t>
            </w:r>
          </w:p>
        </w:tc>
        <w:tc>
          <w:tcPr>
            <w:tcW w:w="5978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签名</w:t>
            </w:r>
          </w:p>
        </w:tc>
      </w:tr>
      <w:tr w:rsidR="00AC4D2D" w:rsidTr="00810D82">
        <w:trPr>
          <w:trHeight w:val="1231"/>
        </w:trPr>
        <w:tc>
          <w:tcPr>
            <w:tcW w:w="1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胸部透视</w:t>
            </w:r>
          </w:p>
        </w:tc>
        <w:tc>
          <w:tcPr>
            <w:tcW w:w="5978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签名</w:t>
            </w:r>
          </w:p>
        </w:tc>
      </w:tr>
    </w:tbl>
    <w:p w:rsidR="00AC4D2D" w:rsidRDefault="00AC4D2D" w:rsidP="00810D82">
      <w:pPr>
        <w:shd w:val="clear" w:color="auto" w:fill="FFFFFF"/>
        <w:wordWrap w:val="0"/>
        <w:rPr>
          <w:b/>
          <w:bCs/>
          <w:color w:val="000000"/>
        </w:rPr>
      </w:pPr>
    </w:p>
    <w:tbl>
      <w:tblPr>
        <w:tblW w:w="8970" w:type="dxa"/>
        <w:tblLook w:val="00A0"/>
      </w:tblPr>
      <w:tblGrid>
        <w:gridCol w:w="542"/>
        <w:gridCol w:w="1712"/>
        <w:gridCol w:w="2457"/>
        <w:gridCol w:w="2801"/>
        <w:gridCol w:w="1458"/>
      </w:tblGrid>
      <w:tr w:rsidR="00AC4D2D" w:rsidTr="00810D82">
        <w:trPr>
          <w:trHeight w:val="462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内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科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发育情况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签名</w:t>
            </w:r>
          </w:p>
        </w:tc>
      </w:tr>
      <w:tr w:rsidR="00AC4D2D" w:rsidTr="00810D82">
        <w:trPr>
          <w:trHeight w:val="42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血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压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tabs>
                <w:tab w:val="left" w:pos="2502"/>
              </w:tabs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                         mmHg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5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心脏及血管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5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呼吸系统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5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神经及精神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5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腹部器官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10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他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571"/>
        </w:trPr>
        <w:tc>
          <w:tcPr>
            <w:tcW w:w="225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化验检查（附化验单）</w:t>
            </w:r>
          </w:p>
        </w:tc>
        <w:tc>
          <w:tcPr>
            <w:tcW w:w="2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肝功能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他</w:t>
            </w:r>
          </w:p>
        </w:tc>
        <w:tc>
          <w:tcPr>
            <w:tcW w:w="145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签名</w:t>
            </w:r>
          </w:p>
        </w:tc>
      </w:tr>
      <w:tr w:rsidR="00AC4D2D" w:rsidTr="00810D82">
        <w:trPr>
          <w:trHeight w:val="47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C4D2D" w:rsidRDefault="00AC4D2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960"/>
        </w:trPr>
        <w:tc>
          <w:tcPr>
            <w:tcW w:w="22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体检结论</w:t>
            </w:r>
          </w:p>
        </w:tc>
        <w:tc>
          <w:tcPr>
            <w:tcW w:w="67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                  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主检医师签字：</w:t>
            </w:r>
          </w:p>
        </w:tc>
      </w:tr>
      <w:tr w:rsidR="00AC4D2D" w:rsidTr="00810D82">
        <w:trPr>
          <w:trHeight w:val="1413"/>
        </w:trPr>
        <w:tc>
          <w:tcPr>
            <w:tcW w:w="22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体检医院意见</w:t>
            </w:r>
          </w:p>
        </w:tc>
        <w:tc>
          <w:tcPr>
            <w:tcW w:w="67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 w:firstLineChars="300" w:firstLine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 w:firstLineChars="300" w:firstLine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 w:firstLineChars="1750" w:firstLine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体检医院公章</w:t>
            </w:r>
          </w:p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                     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</w:t>
            </w:r>
          </w:p>
        </w:tc>
      </w:tr>
      <w:tr w:rsidR="00AC4D2D" w:rsidTr="00810D82">
        <w:trPr>
          <w:trHeight w:val="1252"/>
        </w:trPr>
        <w:tc>
          <w:tcPr>
            <w:tcW w:w="22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D2D" w:rsidRDefault="00AC4D2D" w:rsidP="00AC4D2D">
            <w:pPr>
              <w:widowControl/>
              <w:ind w:leftChars="-51" w:left="316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备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注</w:t>
            </w:r>
          </w:p>
        </w:tc>
        <w:tc>
          <w:tcPr>
            <w:tcW w:w="67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C4D2D" w:rsidTr="00810D82">
        <w:trPr>
          <w:trHeight w:val="464"/>
        </w:trPr>
        <w:tc>
          <w:tcPr>
            <w:tcW w:w="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</w:tcPr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42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</w:tcPr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说明：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、体检前必须贴有本人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寸彩色近照；</w:t>
            </w:r>
          </w:p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2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、体检表中个人基本资料如实填写齐全；</w:t>
            </w:r>
          </w:p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3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、体检当日早晨须空腹（禁食、禁水）；</w:t>
            </w:r>
          </w:p>
          <w:p w:rsidR="00AC4D2D" w:rsidRDefault="00AC4D2D" w:rsidP="00AC4D2D">
            <w:pPr>
              <w:widowControl/>
              <w:ind w:leftChars="-51" w:left="3168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4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、本表须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A4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规格纸张正反双面下载。</w:t>
            </w:r>
          </w:p>
        </w:tc>
      </w:tr>
    </w:tbl>
    <w:p w:rsidR="00AC4D2D" w:rsidRDefault="00AC4D2D" w:rsidP="00810D82">
      <w:pPr>
        <w:shd w:val="clear" w:color="auto" w:fill="FFFFFF"/>
        <w:wordWrap w:val="0"/>
        <w:rPr>
          <w:b/>
          <w:bCs/>
          <w:color w:val="000000"/>
          <w:szCs w:val="21"/>
        </w:rPr>
      </w:pPr>
    </w:p>
    <w:p w:rsidR="00AC4D2D" w:rsidRDefault="00AC4D2D" w:rsidP="00810D82">
      <w:pPr>
        <w:shd w:val="clear" w:color="auto" w:fill="FFFFFF"/>
        <w:wordWrap w:val="0"/>
        <w:rPr>
          <w:color w:val="000000"/>
        </w:rPr>
      </w:pPr>
    </w:p>
    <w:p w:rsidR="00AC4D2D" w:rsidRDefault="00AC4D2D" w:rsidP="00810D82">
      <w:pPr>
        <w:rPr>
          <w:rFonts w:eastAsia="Times New Roman"/>
        </w:rPr>
      </w:pPr>
    </w:p>
    <w:sectPr w:rsidR="00AC4D2D" w:rsidSect="004365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C44DF"/>
    <w:multiLevelType w:val="multilevel"/>
    <w:tmpl w:val="C3286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B96A74"/>
    <w:multiLevelType w:val="multilevel"/>
    <w:tmpl w:val="77F80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3E4962"/>
    <w:multiLevelType w:val="multilevel"/>
    <w:tmpl w:val="3C18E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10D82"/>
    <w:rsid w:val="0043659A"/>
    <w:rsid w:val="00705374"/>
    <w:rsid w:val="00810D82"/>
    <w:rsid w:val="008369B3"/>
    <w:rsid w:val="008C31CF"/>
    <w:rsid w:val="0096354B"/>
    <w:rsid w:val="00AC4D2D"/>
    <w:rsid w:val="00C52783"/>
    <w:rsid w:val="00D11EF3"/>
    <w:rsid w:val="00E71B37"/>
    <w:rsid w:val="00F519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D82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E71B37"/>
    <w:pPr>
      <w:widowControl w:val="0"/>
      <w:jc w:val="both"/>
    </w:pPr>
    <w:rPr>
      <w:rFonts w:ascii="宋体" w:hAnsi="宋体" w:cs="宋体"/>
      <w:kern w:val="0"/>
      <w:sz w:val="32"/>
      <w:szCs w:val="32"/>
      <w:u w:val="single"/>
    </w:rPr>
  </w:style>
  <w:style w:type="character" w:styleId="Hyperlink">
    <w:name w:val="Hyperlink"/>
    <w:basedOn w:val="DefaultParagraphFont"/>
    <w:uiPriority w:val="99"/>
    <w:semiHidden/>
    <w:rsid w:val="00810D82"/>
    <w:rPr>
      <w:rFonts w:cs="Times New Roman"/>
      <w:color w:val="5D7F9E"/>
      <w:u w:val="none"/>
      <w:effect w:val="none"/>
    </w:rPr>
  </w:style>
  <w:style w:type="paragraph" w:styleId="NormalWeb">
    <w:name w:val="Normal (Web)"/>
    <w:basedOn w:val="Normal"/>
    <w:uiPriority w:val="99"/>
    <w:semiHidden/>
    <w:rsid w:val="00810D82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copyright">
    <w:name w:val="copyright"/>
    <w:basedOn w:val="Normal"/>
    <w:uiPriority w:val="99"/>
    <w:rsid w:val="00810D82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logo3">
    <w:name w:val="logo3"/>
    <w:basedOn w:val="DefaultParagraphFont"/>
    <w:uiPriority w:val="99"/>
    <w:rsid w:val="00810D82"/>
    <w:rPr>
      <w:rFonts w:cs="Times New Roman"/>
    </w:rPr>
  </w:style>
  <w:style w:type="character" w:customStyle="1" w:styleId="textt1">
    <w:name w:val="text_t1"/>
    <w:basedOn w:val="DefaultParagraphFont"/>
    <w:uiPriority w:val="99"/>
    <w:rsid w:val="00810D82"/>
    <w:rPr>
      <w:rFonts w:cs="Times New Roman"/>
      <w:sz w:val="24"/>
      <w:szCs w:val="24"/>
      <w:shd w:val="clear" w:color="auto" w:fill="4C6887"/>
    </w:rPr>
  </w:style>
  <w:style w:type="character" w:customStyle="1" w:styleId="gridswitch3">
    <w:name w:val="grid_switch3"/>
    <w:basedOn w:val="DefaultParagraphFont"/>
    <w:uiPriority w:val="99"/>
    <w:rsid w:val="00810D82"/>
    <w:rPr>
      <w:rFonts w:cs="Times New Roman"/>
    </w:rPr>
  </w:style>
  <w:style w:type="character" w:customStyle="1" w:styleId="icon3">
    <w:name w:val="icon3"/>
    <w:basedOn w:val="DefaultParagraphFont"/>
    <w:uiPriority w:val="99"/>
    <w:rsid w:val="00810D82"/>
    <w:rPr>
      <w:rFonts w:cs="Times New Roman"/>
    </w:rPr>
  </w:style>
  <w:style w:type="paragraph" w:customStyle="1" w:styleId="version">
    <w:name w:val="version"/>
    <w:basedOn w:val="Normal"/>
    <w:uiPriority w:val="99"/>
    <w:rsid w:val="00810D82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799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508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96A8BB"/>
            <w:bottom w:val="none" w:sz="0" w:space="0" w:color="auto"/>
            <w:right w:val="none" w:sz="0" w:space="0" w:color="auto"/>
          </w:divBdr>
          <w:divsChild>
            <w:div w:id="97799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9508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BDC1C6"/>
            <w:bottom w:val="single" w:sz="6" w:space="0" w:color="BDC1C6"/>
            <w:right w:val="single" w:sz="6" w:space="0" w:color="BDC1C6"/>
          </w:divBdr>
          <w:divsChild>
            <w:div w:id="97799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99509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7995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E0E3"/>
            <w:right w:val="none" w:sz="0" w:space="0" w:color="auto"/>
          </w:divBdr>
        </w:div>
        <w:div w:id="97799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9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9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99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99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95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995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995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120</Words>
  <Characters>686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</dc:creator>
  <cp:keywords/>
  <dc:description/>
  <cp:lastModifiedBy>User</cp:lastModifiedBy>
  <cp:revision>4</cp:revision>
  <cp:lastPrinted>2016-09-11T09:29:00Z</cp:lastPrinted>
  <dcterms:created xsi:type="dcterms:W3CDTF">2014-08-26T08:26:00Z</dcterms:created>
  <dcterms:modified xsi:type="dcterms:W3CDTF">2016-09-11T09:29:00Z</dcterms:modified>
</cp:coreProperties>
</file>