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153" w:rsidRDefault="001C6153">
      <w:pPr>
        <w:spacing w:line="5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C6153" w:rsidRDefault="001C6153" w:rsidP="006812EC">
      <w:pPr>
        <w:spacing w:line="54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</w:p>
    <w:p w:rsidR="001C6153" w:rsidRDefault="001C6153" w:rsidP="006812EC">
      <w:pPr>
        <w:spacing w:line="540" w:lineRule="exact"/>
        <w:ind w:firstLineChars="200" w:firstLine="31680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武陟县</w:t>
      </w:r>
      <w:r>
        <w:rPr>
          <w:rFonts w:ascii="宋体" w:hAnsi="宋体" w:cs="宋体"/>
          <w:b/>
          <w:bCs/>
          <w:sz w:val="44"/>
          <w:szCs w:val="44"/>
        </w:rPr>
        <w:t>2016</w:t>
      </w:r>
      <w:r>
        <w:rPr>
          <w:rFonts w:ascii="宋体" w:hAnsi="宋体" w:cs="宋体" w:hint="eastAsia"/>
          <w:b/>
          <w:bCs/>
          <w:sz w:val="44"/>
          <w:szCs w:val="44"/>
        </w:rPr>
        <w:t>年公开招聘考察个人信息</w:t>
      </w:r>
    </w:p>
    <w:p w:rsidR="001C6153" w:rsidRDefault="001C6153" w:rsidP="006812EC">
      <w:pPr>
        <w:spacing w:line="54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考生姓名：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，报考岗位代码：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准考证号：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，身份证号码：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、考生户籍所在地行政区划名称：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省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县（市、区）。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、考生户籍所在地公安派出所名称：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</w:t>
      </w: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派出所。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、考生户籍所在地社区（居委会、村、街道）名称：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、考生人事档案存放机构名称（</w:t>
      </w:r>
      <w:r>
        <w:rPr>
          <w:rFonts w:ascii="仿宋_GB2312" w:eastAsia="仿宋_GB2312" w:hAnsi="仿宋_GB2312" w:cs="仿宋_GB2312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市（县、区）人社局人才交流中心）。</w:t>
      </w:r>
    </w:p>
    <w:p w:rsidR="001C6153" w:rsidRDefault="001C6153" w:rsidP="006812EC">
      <w:pPr>
        <w:spacing w:line="6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C6153" w:rsidRDefault="001C6153" w:rsidP="00BE22D8">
      <w:pPr>
        <w:spacing w:line="54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</w:p>
    <w:sectPr w:rsidR="001C6153" w:rsidSect="002F72BB">
      <w:pgSz w:w="11906" w:h="16838"/>
      <w:pgMar w:top="1440" w:right="1417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1DB043A"/>
    <w:rsid w:val="00094231"/>
    <w:rsid w:val="001A0FEA"/>
    <w:rsid w:val="001C6153"/>
    <w:rsid w:val="002F72BB"/>
    <w:rsid w:val="00362CF3"/>
    <w:rsid w:val="003D22E1"/>
    <w:rsid w:val="006812EC"/>
    <w:rsid w:val="00812C6E"/>
    <w:rsid w:val="00AE3025"/>
    <w:rsid w:val="00BE22D8"/>
    <w:rsid w:val="00BE4A4E"/>
    <w:rsid w:val="00DF648C"/>
    <w:rsid w:val="41DB0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2B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942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54</Words>
  <Characters>310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</cp:revision>
  <cp:lastPrinted>2016-08-15T07:22:00Z</cp:lastPrinted>
  <dcterms:created xsi:type="dcterms:W3CDTF">2016-08-15T03:55:00Z</dcterms:created>
  <dcterms:modified xsi:type="dcterms:W3CDTF">2016-08-22T07:10:00Z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