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61A" w:rsidRPr="009714D8" w:rsidRDefault="0019761A" w:rsidP="0019761A">
      <w:pPr>
        <w:ind w:firstLineChars="400" w:firstLine="3168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深圳小学</w:t>
      </w:r>
      <w:r>
        <w:rPr>
          <w:rFonts w:ascii="黑体" w:eastAsia="黑体" w:hAnsi="黑体"/>
          <w:sz w:val="30"/>
          <w:szCs w:val="30"/>
        </w:rPr>
        <w:t>2016</w:t>
      </w:r>
      <w:r>
        <w:rPr>
          <w:rFonts w:ascii="黑体" w:eastAsia="黑体" w:hAnsi="黑体" w:hint="eastAsia"/>
          <w:sz w:val="30"/>
          <w:szCs w:val="30"/>
        </w:rPr>
        <w:t>年应届毕业生应聘人员报名</w:t>
      </w:r>
      <w:r w:rsidRPr="009714D8">
        <w:rPr>
          <w:rFonts w:ascii="黑体" w:eastAsia="黑体" w:hAnsi="黑体" w:hint="eastAsia"/>
          <w:sz w:val="30"/>
          <w:szCs w:val="30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02"/>
        <w:gridCol w:w="5720"/>
      </w:tblGrid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应聘岗位名称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r w:rsidRPr="007A1920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入党时间（</w:t>
            </w:r>
            <w:r w:rsidRPr="007A1920">
              <w:rPr>
                <w:rFonts w:hint="eastAsia"/>
                <w:sz w:val="24"/>
                <w:szCs w:val="24"/>
              </w:rPr>
              <w:t>党员填）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户口所在地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毕业学校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专业【写出代码】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学历</w:t>
            </w:r>
            <w:r w:rsidRPr="007A1920">
              <w:rPr>
                <w:rFonts w:hint="eastAsia"/>
                <w:sz w:val="24"/>
                <w:szCs w:val="24"/>
              </w:rPr>
              <w:t>（应聘）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是否具备教师资格证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是否为免费生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2802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  <w:r w:rsidRPr="007A1920">
              <w:rPr>
                <w:rFonts w:hint="eastAsia"/>
                <w:sz w:val="28"/>
                <w:szCs w:val="28"/>
              </w:rPr>
              <w:t>邮箱（</w:t>
            </w:r>
            <w:r w:rsidRPr="007A1920">
              <w:rPr>
                <w:sz w:val="28"/>
                <w:szCs w:val="28"/>
              </w:rPr>
              <w:t>QQ</w:t>
            </w:r>
            <w:r w:rsidRPr="007A1920">
              <w:rPr>
                <w:rFonts w:hint="eastAsia"/>
                <w:sz w:val="28"/>
                <w:szCs w:val="28"/>
              </w:rPr>
              <w:t>邮箱）</w:t>
            </w:r>
          </w:p>
        </w:tc>
        <w:tc>
          <w:tcPr>
            <w:tcW w:w="5720" w:type="dxa"/>
          </w:tcPr>
          <w:p w:rsidR="0019761A" w:rsidRPr="007A1920" w:rsidRDefault="0019761A" w:rsidP="009D719C">
            <w:pPr>
              <w:rPr>
                <w:sz w:val="28"/>
                <w:szCs w:val="28"/>
              </w:rPr>
            </w:pPr>
          </w:p>
        </w:tc>
      </w:tr>
      <w:tr w:rsidR="0019761A" w:rsidRPr="007A1920" w:rsidTr="007A1920">
        <w:tc>
          <w:tcPr>
            <w:tcW w:w="8522" w:type="dxa"/>
            <w:gridSpan w:val="2"/>
          </w:tcPr>
          <w:p w:rsidR="0019761A" w:rsidRDefault="0019761A" w:rsidP="009D719C">
            <w:pPr>
              <w:rPr>
                <w:sz w:val="24"/>
                <w:szCs w:val="24"/>
              </w:rPr>
            </w:pPr>
            <w:r w:rsidRPr="007A1920">
              <w:rPr>
                <w:rFonts w:hint="eastAsia"/>
                <w:sz w:val="24"/>
                <w:szCs w:val="24"/>
              </w:rPr>
              <w:t>本人承诺，本人填报的信息数据属实。</w:t>
            </w:r>
            <w:r>
              <w:rPr>
                <w:sz w:val="24"/>
                <w:szCs w:val="24"/>
              </w:rPr>
              <w:t xml:space="preserve">       </w:t>
            </w:r>
            <w:r w:rsidRPr="007A1920">
              <w:rPr>
                <w:rFonts w:hint="eastAsia"/>
                <w:sz w:val="24"/>
                <w:szCs w:val="24"/>
              </w:rPr>
              <w:t>签名：</w:t>
            </w:r>
          </w:p>
          <w:p w:rsidR="0019761A" w:rsidRPr="00F20447" w:rsidRDefault="0019761A" w:rsidP="009D719C">
            <w:pPr>
              <w:rPr>
                <w:sz w:val="24"/>
                <w:szCs w:val="24"/>
              </w:rPr>
            </w:pPr>
          </w:p>
        </w:tc>
      </w:tr>
    </w:tbl>
    <w:p w:rsidR="0019761A" w:rsidRPr="009D719C" w:rsidRDefault="0019761A" w:rsidP="00F20447">
      <w:pPr>
        <w:rPr>
          <w:sz w:val="28"/>
          <w:szCs w:val="28"/>
        </w:rPr>
      </w:pPr>
    </w:p>
    <w:sectPr w:rsidR="0019761A" w:rsidRPr="009D719C" w:rsidSect="002133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61A" w:rsidRDefault="0019761A" w:rsidP="008A4B7B">
      <w:r>
        <w:separator/>
      </w:r>
    </w:p>
  </w:endnote>
  <w:endnote w:type="continuationSeparator" w:id="1">
    <w:p w:rsidR="0019761A" w:rsidRDefault="0019761A" w:rsidP="008A4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61A" w:rsidRDefault="0019761A" w:rsidP="008A4B7B">
      <w:r>
        <w:separator/>
      </w:r>
    </w:p>
  </w:footnote>
  <w:footnote w:type="continuationSeparator" w:id="1">
    <w:p w:rsidR="0019761A" w:rsidRDefault="0019761A" w:rsidP="008A4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719C"/>
    <w:rsid w:val="00042528"/>
    <w:rsid w:val="000E2033"/>
    <w:rsid w:val="00110D2D"/>
    <w:rsid w:val="0019761A"/>
    <w:rsid w:val="00213317"/>
    <w:rsid w:val="00252B2F"/>
    <w:rsid w:val="002C2610"/>
    <w:rsid w:val="00341DE4"/>
    <w:rsid w:val="004B0B9B"/>
    <w:rsid w:val="005D681F"/>
    <w:rsid w:val="00621806"/>
    <w:rsid w:val="00787181"/>
    <w:rsid w:val="007948D5"/>
    <w:rsid w:val="007A1920"/>
    <w:rsid w:val="008451F6"/>
    <w:rsid w:val="008A4B7B"/>
    <w:rsid w:val="008A7DD6"/>
    <w:rsid w:val="009477E7"/>
    <w:rsid w:val="00951BE8"/>
    <w:rsid w:val="009714D8"/>
    <w:rsid w:val="009A3F89"/>
    <w:rsid w:val="009C7DE1"/>
    <w:rsid w:val="009D719C"/>
    <w:rsid w:val="00A72126"/>
    <w:rsid w:val="00C808D1"/>
    <w:rsid w:val="00D22DA2"/>
    <w:rsid w:val="00D36F8B"/>
    <w:rsid w:val="00EA35FA"/>
    <w:rsid w:val="00EC0046"/>
    <w:rsid w:val="00F20447"/>
    <w:rsid w:val="00F92F84"/>
    <w:rsid w:val="00FC3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31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D719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8A4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A4B7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A4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A4B7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30</Words>
  <Characters>172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2015年应届毕业生应聘人员报名表</dc:title>
  <dc:subject/>
  <dc:creator>lenovo</dc:creator>
  <cp:keywords/>
  <dc:description/>
  <cp:lastModifiedBy>雨林木风</cp:lastModifiedBy>
  <cp:revision>9</cp:revision>
  <dcterms:created xsi:type="dcterms:W3CDTF">2015-12-07T05:03:00Z</dcterms:created>
  <dcterms:modified xsi:type="dcterms:W3CDTF">2016-03-09T00:46:00Z</dcterms:modified>
</cp:coreProperties>
</file>