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2A5" w:rsidRDefault="001A62A5">
      <w:pPr>
        <w:spacing w:line="500" w:lineRule="exact"/>
        <w:jc w:val="center"/>
        <w:rPr>
          <w:rFonts w:ascii="方正小标宋简体" w:eastAsia="方正小标宋简体" w:hAnsi="仿宋" w:cs="宋体"/>
          <w:kern w:val="0"/>
          <w:sz w:val="32"/>
          <w:szCs w:val="32"/>
        </w:rPr>
      </w:pPr>
      <w:r>
        <w:rPr>
          <w:rFonts w:ascii="方正小标宋简体" w:eastAsia="方正小标宋简体" w:hAnsi="仿宋" w:cs="宋体" w:hint="eastAsia"/>
          <w:kern w:val="0"/>
          <w:sz w:val="32"/>
          <w:szCs w:val="32"/>
        </w:rPr>
        <w:t>珙县</w:t>
      </w:r>
      <w:r>
        <w:rPr>
          <w:rFonts w:ascii="方正小标宋简体" w:eastAsia="方正小标宋简体" w:hAnsi="仿宋" w:cs="宋体"/>
          <w:kern w:val="0"/>
          <w:sz w:val="32"/>
          <w:szCs w:val="32"/>
        </w:rPr>
        <w:t>2022</w:t>
      </w:r>
      <w:r>
        <w:rPr>
          <w:rFonts w:ascii="方正小标宋简体" w:eastAsia="方正小标宋简体" w:hAnsi="仿宋" w:cs="宋体" w:hint="eastAsia"/>
          <w:kern w:val="0"/>
          <w:sz w:val="32"/>
          <w:szCs w:val="32"/>
        </w:rPr>
        <w:t>年第二次公开考试竞争性转任公务员（参公人员）报名登记表</w:t>
      </w: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5"/>
        <w:gridCol w:w="72"/>
        <w:gridCol w:w="760"/>
        <w:gridCol w:w="395"/>
        <w:gridCol w:w="169"/>
        <w:gridCol w:w="17"/>
        <w:gridCol w:w="1195"/>
        <w:gridCol w:w="783"/>
        <w:gridCol w:w="1003"/>
        <w:gridCol w:w="42"/>
        <w:gridCol w:w="121"/>
        <w:gridCol w:w="7"/>
        <w:gridCol w:w="933"/>
        <w:gridCol w:w="622"/>
        <w:gridCol w:w="736"/>
        <w:gridCol w:w="1570"/>
        <w:gridCol w:w="74"/>
      </w:tblGrid>
      <w:tr w:rsidR="001A62A5" w:rsidRPr="002F5ABD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1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姓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13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性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别</w:t>
            </w:r>
          </w:p>
        </w:tc>
        <w:tc>
          <w:tcPr>
            <w:tcW w:w="1786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22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出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生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22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</w:p>
        </w:tc>
        <w:tc>
          <w:tcPr>
            <w:tcW w:w="1358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leftChars="-51" w:left="31680" w:rightChars="-4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岁）</w:t>
            </w:r>
          </w:p>
        </w:tc>
        <w:tc>
          <w:tcPr>
            <w:tcW w:w="1570" w:type="dxa"/>
            <w:vMerge w:val="restart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108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照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片</w:t>
            </w:r>
          </w:p>
        </w:tc>
      </w:tr>
      <w:tr w:rsidR="001A62A5" w:rsidRPr="002F5ABD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1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民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族</w:t>
            </w:r>
          </w:p>
        </w:tc>
        <w:tc>
          <w:tcPr>
            <w:tcW w:w="1413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籍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贯</w:t>
            </w:r>
          </w:p>
        </w:tc>
        <w:tc>
          <w:tcPr>
            <w:tcW w:w="1786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108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358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/>
            <w:noWrap/>
            <w:vAlign w:val="center"/>
          </w:tcPr>
          <w:p w:rsidR="001A62A5" w:rsidRPr="002F5ABD" w:rsidRDefault="001A62A5"/>
        </w:tc>
      </w:tr>
      <w:tr w:rsidR="001A62A5" w:rsidRPr="002F5ABD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入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党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时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间</w:t>
            </w:r>
          </w:p>
        </w:tc>
        <w:tc>
          <w:tcPr>
            <w:tcW w:w="1413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 w:rsidR="001A62A5" w:rsidRPr="002F5ABD" w:rsidRDefault="001A62A5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786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/>
            <w:vAlign w:val="center"/>
          </w:tcPr>
          <w:p w:rsidR="001A62A5" w:rsidRPr="002F5ABD" w:rsidRDefault="001A62A5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健康</w:t>
            </w:r>
          </w:p>
          <w:p w:rsidR="001A62A5" w:rsidRPr="002F5ABD" w:rsidRDefault="001A62A5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358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/>
            <w:noWrap/>
            <w:vAlign w:val="center"/>
          </w:tcPr>
          <w:p w:rsidR="001A62A5" w:rsidRPr="002F5ABD" w:rsidRDefault="001A62A5"/>
        </w:tc>
      </w:tr>
      <w:tr w:rsidR="001A62A5" w:rsidRPr="002F5ABD">
        <w:trPr>
          <w:gridAfter w:val="1"/>
          <w:wAfter w:w="74" w:type="dxa"/>
          <w:trHeight w:hRule="exact" w:val="641"/>
          <w:jc w:val="center"/>
        </w:trPr>
        <w:tc>
          <w:tcPr>
            <w:tcW w:w="1025" w:type="dxa"/>
            <w:noWrap/>
            <w:vAlign w:val="center"/>
          </w:tcPr>
          <w:p w:rsidR="001A62A5" w:rsidRPr="002F5ABD" w:rsidRDefault="001A62A5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身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份</w:t>
            </w:r>
          </w:p>
        </w:tc>
        <w:tc>
          <w:tcPr>
            <w:tcW w:w="2608" w:type="dxa"/>
            <w:gridSpan w:val="6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/>
            <w:vAlign w:val="center"/>
          </w:tcPr>
          <w:p w:rsidR="001A62A5" w:rsidRPr="002F5ABD" w:rsidRDefault="001A62A5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公务员（参照管理）登记时间</w:t>
            </w:r>
          </w:p>
        </w:tc>
        <w:tc>
          <w:tcPr>
            <w:tcW w:w="4031" w:type="dxa"/>
            <w:gridSpan w:val="7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1A62A5" w:rsidRPr="002F5ABD" w:rsidRDefault="001A62A5"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全日制教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育</w:t>
            </w:r>
          </w:p>
        </w:tc>
        <w:tc>
          <w:tcPr>
            <w:tcW w:w="832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leftChars="-26" w:left="31680" w:rightChars="-47" w:right="31680" w:firstLineChars="23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学历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leftChars="-26" w:left="31680" w:rightChars="-47" w:right="31680" w:firstLineChars="23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在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职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教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育</w:t>
            </w:r>
          </w:p>
        </w:tc>
        <w:tc>
          <w:tcPr>
            <w:tcW w:w="832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leftChars="-26" w:left="31680" w:rightChars="-47" w:right="31680" w:firstLineChars="23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学历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leftChars="-26" w:left="31680" w:rightChars="-47" w:right="31680" w:firstLineChars="23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身份证号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码</w:t>
            </w:r>
          </w:p>
        </w:tc>
        <w:tc>
          <w:tcPr>
            <w:tcW w:w="2608" w:type="dxa"/>
            <w:gridSpan w:val="6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leftChars="-20" w:left="31680" w:rightChars="-5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现任职务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leftChars="-20" w:left="31680" w:rightChars="-5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（职级）</w:t>
            </w:r>
          </w:p>
        </w:tc>
        <w:tc>
          <w:tcPr>
            <w:tcW w:w="4031" w:type="dxa"/>
            <w:gridSpan w:val="7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gridAfter w:val="1"/>
          <w:wAfter w:w="74" w:type="dxa"/>
          <w:trHeight w:hRule="exact" w:val="635"/>
          <w:jc w:val="center"/>
        </w:trPr>
        <w:tc>
          <w:tcPr>
            <w:tcW w:w="2252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现工作单位</w:t>
            </w:r>
          </w:p>
        </w:tc>
        <w:tc>
          <w:tcPr>
            <w:tcW w:w="7198" w:type="dxa"/>
            <w:gridSpan w:val="1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gridAfter w:val="1"/>
          <w:wAfter w:w="74" w:type="dxa"/>
          <w:trHeight w:hRule="exact" w:val="729"/>
          <w:jc w:val="center"/>
        </w:trPr>
        <w:tc>
          <w:tcPr>
            <w:tcW w:w="2252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报考单位、职位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（职位编码）</w:t>
            </w:r>
          </w:p>
        </w:tc>
        <w:tc>
          <w:tcPr>
            <w:tcW w:w="7198" w:type="dxa"/>
            <w:gridSpan w:val="1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gridAfter w:val="1"/>
          <w:wAfter w:w="74" w:type="dxa"/>
          <w:trHeight w:hRule="exact" w:val="635"/>
          <w:jc w:val="center"/>
        </w:trPr>
        <w:tc>
          <w:tcPr>
            <w:tcW w:w="2252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邮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箱</w:t>
            </w:r>
          </w:p>
        </w:tc>
        <w:tc>
          <w:tcPr>
            <w:tcW w:w="3209" w:type="dxa"/>
            <w:gridSpan w:val="6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8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306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gridAfter w:val="1"/>
          <w:wAfter w:w="74" w:type="dxa"/>
          <w:trHeight w:hRule="exact" w:val="5253"/>
          <w:jc w:val="center"/>
        </w:trPr>
        <w:tc>
          <w:tcPr>
            <w:tcW w:w="1097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个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人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简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353" w:type="dxa"/>
            <w:gridSpan w:val="1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trHeight w:hRule="exact" w:val="971"/>
          <w:jc w:val="center"/>
        </w:trPr>
        <w:tc>
          <w:tcPr>
            <w:tcW w:w="1097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4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所受奖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惩情况</w:t>
            </w:r>
          </w:p>
        </w:tc>
        <w:tc>
          <w:tcPr>
            <w:tcW w:w="8427" w:type="dxa"/>
            <w:gridSpan w:val="1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trHeight w:hRule="exact" w:val="1040"/>
          <w:jc w:val="center"/>
        </w:trPr>
        <w:tc>
          <w:tcPr>
            <w:tcW w:w="1097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近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>3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年年度考核情况</w:t>
            </w:r>
          </w:p>
        </w:tc>
        <w:tc>
          <w:tcPr>
            <w:tcW w:w="8427" w:type="dxa"/>
            <w:gridSpan w:val="1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trHeight w:hRule="exact" w:val="773"/>
          <w:jc w:val="center"/>
        </w:trPr>
        <w:tc>
          <w:tcPr>
            <w:tcW w:w="1097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4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回避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4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4485" w:type="dxa"/>
            <w:gridSpan w:val="9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本人与转任单位是否存在需回避情形（是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>/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否）</w:t>
            </w:r>
          </w:p>
        </w:tc>
        <w:tc>
          <w:tcPr>
            <w:tcW w:w="3942" w:type="dxa"/>
            <w:gridSpan w:val="6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 w:val="restart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家庭主要成员</w:t>
            </w:r>
          </w:p>
          <w:p w:rsidR="001A62A5" w:rsidRPr="002F5ABD" w:rsidRDefault="001A62A5" w:rsidP="001A62A5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及主要社会关系</w:t>
            </w:r>
          </w:p>
        </w:tc>
        <w:tc>
          <w:tcPr>
            <w:tcW w:w="1324" w:type="dxa"/>
            <w:gridSpan w:val="3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212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783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-51" w:left="31680" w:rightChars="-5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17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政治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935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-5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工作单位及职务</w:t>
            </w:r>
          </w:p>
        </w:tc>
      </w:tr>
      <w:tr w:rsidR="001A62A5" w:rsidRPr="002F5ABD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noWrap/>
            <w:vAlign w:val="center"/>
          </w:tcPr>
          <w:p w:rsidR="001A62A5" w:rsidRPr="002F5ABD" w:rsidRDefault="001A62A5">
            <w:pPr>
              <w:rPr>
                <w:rFonts w:ascii="仿宋_GB2312" w:eastAsia="仿宋_GB2312"/>
              </w:rPr>
            </w:pPr>
          </w:p>
        </w:tc>
        <w:tc>
          <w:tcPr>
            <w:tcW w:w="1324" w:type="dxa"/>
            <w:gridSpan w:val="3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-51" w:left="31680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noWrap/>
            <w:vAlign w:val="center"/>
          </w:tcPr>
          <w:p w:rsidR="001A62A5" w:rsidRPr="002F5ABD" w:rsidRDefault="001A62A5">
            <w:pPr>
              <w:rPr>
                <w:rFonts w:ascii="仿宋_GB2312" w:eastAsia="仿宋_GB2312"/>
              </w:rPr>
            </w:pPr>
          </w:p>
        </w:tc>
        <w:tc>
          <w:tcPr>
            <w:tcW w:w="1324" w:type="dxa"/>
            <w:gridSpan w:val="3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-51" w:left="31680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noWrap/>
            <w:vAlign w:val="center"/>
          </w:tcPr>
          <w:p w:rsidR="001A62A5" w:rsidRPr="002F5ABD" w:rsidRDefault="001A62A5">
            <w:pPr>
              <w:rPr>
                <w:rFonts w:ascii="仿宋_GB2312" w:eastAsia="仿宋_GB2312"/>
              </w:rPr>
            </w:pPr>
          </w:p>
        </w:tc>
        <w:tc>
          <w:tcPr>
            <w:tcW w:w="1324" w:type="dxa"/>
            <w:gridSpan w:val="3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-51" w:left="31680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noWrap/>
            <w:vAlign w:val="center"/>
          </w:tcPr>
          <w:p w:rsidR="001A62A5" w:rsidRPr="002F5ABD" w:rsidRDefault="001A62A5">
            <w:pPr>
              <w:rPr>
                <w:rFonts w:ascii="仿宋_GB2312" w:eastAsia="仿宋_GB2312"/>
              </w:rPr>
            </w:pPr>
          </w:p>
        </w:tc>
        <w:tc>
          <w:tcPr>
            <w:tcW w:w="1324" w:type="dxa"/>
            <w:gridSpan w:val="3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-51" w:left="31680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1A62A5" w:rsidRPr="002F5ABD">
        <w:trPr>
          <w:trHeight w:val="1494"/>
          <w:jc w:val="center"/>
        </w:trPr>
        <w:tc>
          <w:tcPr>
            <w:tcW w:w="1097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2F5ABD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个人</w:t>
            </w:r>
          </w:p>
          <w:p w:rsidR="001A62A5" w:rsidRPr="002F5ABD" w:rsidRDefault="001A62A5" w:rsidP="001A62A5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2F5ABD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承诺</w:t>
            </w:r>
          </w:p>
        </w:tc>
        <w:tc>
          <w:tcPr>
            <w:tcW w:w="8427" w:type="dxa"/>
            <w:gridSpan w:val="1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8"/>
                <w:szCs w:val="28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本人郑重承诺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>,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此表所填内容全部真实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>,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如有隐瞒或提供虚假情况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>,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自行承担相应责任。</w:t>
            </w:r>
          </w:p>
          <w:p w:rsidR="001A62A5" w:rsidRDefault="001A62A5" w:rsidP="001A62A5">
            <w:pPr>
              <w:autoSpaceDE w:val="0"/>
              <w:autoSpaceDN w:val="0"/>
              <w:adjustRightInd w:val="0"/>
              <w:spacing w:line="240" w:lineRule="exact"/>
              <w:ind w:firstLineChars="1650" w:firstLine="31680"/>
              <w:rPr>
                <w:rFonts w:ascii="仿宋_GB2312" w:eastAsia="仿宋_GB2312" w:hAnsi="仿宋_GB2312" w:cs="仿宋_GB2312"/>
                <w:snapToGrid w:val="0"/>
                <w:spacing w:val="-10"/>
                <w:sz w:val="22"/>
                <w:szCs w:val="22"/>
              </w:rPr>
            </w:pPr>
          </w:p>
          <w:p w:rsidR="001A62A5" w:rsidRDefault="001A62A5" w:rsidP="001A62A5">
            <w:pPr>
              <w:autoSpaceDE w:val="0"/>
              <w:autoSpaceDN w:val="0"/>
              <w:adjustRightInd w:val="0"/>
              <w:spacing w:line="240" w:lineRule="exact"/>
              <w:ind w:firstLineChars="1650" w:firstLine="31680"/>
              <w:rPr>
                <w:rFonts w:ascii="仿宋_GB2312" w:eastAsia="仿宋_GB2312" w:hAnsi="仿宋_GB2312" w:cs="仿宋_GB2312"/>
                <w:snapToGrid w:val="0"/>
                <w:spacing w:val="-1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10"/>
                <w:sz w:val="22"/>
                <w:szCs w:val="22"/>
              </w:rPr>
              <w:t>本人签名：</w:t>
            </w:r>
          </w:p>
          <w:p w:rsidR="001A62A5" w:rsidRPr="002F5ABD" w:rsidRDefault="001A62A5" w:rsidP="001A62A5">
            <w:pPr>
              <w:widowControl/>
              <w:ind w:firstLineChars="2150" w:firstLine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1A62A5" w:rsidRPr="002F5ABD">
        <w:trPr>
          <w:trHeight w:val="2169"/>
          <w:jc w:val="center"/>
        </w:trPr>
        <w:tc>
          <w:tcPr>
            <w:tcW w:w="1097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2F5ABD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所在单位意见</w:t>
            </w:r>
          </w:p>
        </w:tc>
        <w:tc>
          <w:tcPr>
            <w:tcW w:w="3319" w:type="dxa"/>
            <w:gridSpan w:val="6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8"/>
                <w:szCs w:val="28"/>
              </w:rPr>
            </w:pP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同意报考。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 w:firstLineChars="19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 w:firstLineChars="19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 w:firstLineChars="19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36" w:left="31680" w:rightChars="50" w:right="31680" w:firstLineChars="65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（盖章）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="75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 w:firstLineChars="5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  <w:tc>
          <w:tcPr>
            <w:tcW w:w="1173" w:type="dxa"/>
            <w:gridSpan w:val="4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2F5ABD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所在单位主管部门意见</w:t>
            </w:r>
          </w:p>
        </w:tc>
        <w:tc>
          <w:tcPr>
            <w:tcW w:w="3935" w:type="dxa"/>
            <w:gridSpan w:val="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36" w:left="31680" w:rightChars="50" w:right="31680" w:firstLineChars="7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 w:firstLineChars="3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同意报考。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36" w:left="31680" w:rightChars="50" w:right="31680" w:firstLineChars="7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36" w:left="31680" w:rightChars="50" w:right="31680" w:firstLineChars="7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36" w:left="31680" w:rightChars="50" w:right="31680" w:firstLineChars="7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36" w:left="31680" w:rightChars="50" w:right="31680" w:firstLineChars="75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（盖章）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="75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widowControl/>
              <w:ind w:firstLineChars="650" w:firstLine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1A62A5" w:rsidRPr="002F5ABD">
        <w:trPr>
          <w:trHeight w:hRule="exact" w:val="1661"/>
          <w:jc w:val="center"/>
        </w:trPr>
        <w:tc>
          <w:tcPr>
            <w:tcW w:w="1097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8"/>
                <w:kern w:val="0"/>
                <w:sz w:val="24"/>
              </w:rPr>
            </w:pPr>
            <w:r w:rsidRPr="002F5ABD">
              <w:rPr>
                <w:rFonts w:ascii="仿宋_GB2312" w:eastAsia="仿宋_GB2312" w:cs="宋体" w:hint="eastAsia"/>
                <w:spacing w:val="-28"/>
                <w:kern w:val="0"/>
                <w:sz w:val="24"/>
              </w:rPr>
              <w:t>组织部门</w:t>
            </w:r>
          </w:p>
          <w:p w:rsidR="001A62A5" w:rsidRPr="002F5ABD" w:rsidRDefault="001A62A5" w:rsidP="001A62A5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2F5ABD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意见</w:t>
            </w:r>
          </w:p>
        </w:tc>
        <w:tc>
          <w:tcPr>
            <w:tcW w:w="8427" w:type="dxa"/>
            <w:gridSpan w:val="15"/>
            <w:noWrap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同意报考。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宋体"/>
                <w:snapToGrid w:val="0"/>
                <w:spacing w:val="-10"/>
                <w:szCs w:val="21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 w:firstLineChars="25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（盖章）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2648" w:left="31680" w:rightChars="50" w:right="31680" w:hangingChars="367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1A62A5" w:rsidRPr="002F5ABD">
        <w:trPr>
          <w:trHeight w:hRule="exact" w:val="1614"/>
          <w:jc w:val="center"/>
        </w:trPr>
        <w:tc>
          <w:tcPr>
            <w:tcW w:w="1097" w:type="dxa"/>
            <w:gridSpan w:val="2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资格审核意见</w:t>
            </w:r>
          </w:p>
        </w:tc>
        <w:tc>
          <w:tcPr>
            <w:tcW w:w="8427" w:type="dxa"/>
            <w:gridSpan w:val="15"/>
            <w:noWrap/>
            <w:vAlign w:val="center"/>
          </w:tcPr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资格审查合格。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leftChars="36" w:left="31680" w:rightChars="50" w:right="31680" w:firstLineChars="2434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（盖章）</w:t>
            </w:r>
          </w:p>
          <w:p w:rsidR="001A62A5" w:rsidRPr="002F5ABD" w:rsidRDefault="001A62A5" w:rsidP="001A62A5">
            <w:pPr>
              <w:adjustRightInd w:val="0"/>
              <w:snapToGrid w:val="0"/>
              <w:spacing w:line="300" w:lineRule="exact"/>
              <w:ind w:rightChars="50" w:right="31680" w:firstLineChars="2317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2F5ABD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2F5ABD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</w:tbl>
    <w:p w:rsidR="001A62A5" w:rsidRDefault="001A62A5">
      <w:pPr>
        <w:widowControl/>
        <w:tabs>
          <w:tab w:val="center" w:pos="4365"/>
          <w:tab w:val="right" w:pos="8730"/>
        </w:tabs>
        <w:spacing w:line="560" w:lineRule="exact"/>
        <w:jc w:val="left"/>
      </w:pPr>
      <w:r>
        <w:rPr>
          <w:rFonts w:hint="eastAsia"/>
          <w:snapToGrid w:val="0"/>
          <w:szCs w:val="21"/>
        </w:rPr>
        <w:t>注：此表请双面打印。</w:t>
      </w:r>
      <w:bookmarkStart w:id="0" w:name="_GoBack"/>
      <w:bookmarkEnd w:id="0"/>
    </w:p>
    <w:sectPr w:rsidR="001A62A5" w:rsidSect="00316E74">
      <w:pgSz w:w="11906" w:h="16838"/>
      <w:pgMar w:top="1440" w:right="1803" w:bottom="1440" w:left="1803" w:header="851" w:footer="992" w:gutter="0"/>
      <w:pgNumType w:fmt="numberInDash"/>
      <w:cols w:space="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8505E64"/>
    <w:multiLevelType w:val="singleLevel"/>
    <w:tmpl w:val="D8505E64"/>
    <w:lvl w:ilvl="0">
      <w:start w:val="8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DA5YTRjYmJjZDY4NjI0MDgzY2IwOTA3ZTZjOTkzN2UifQ=="/>
  </w:docVars>
  <w:rsids>
    <w:rsidRoot w:val="00316E74"/>
    <w:rsid w:val="000C689C"/>
    <w:rsid w:val="001A62A5"/>
    <w:rsid w:val="002F5ABD"/>
    <w:rsid w:val="00316E74"/>
    <w:rsid w:val="007C4547"/>
    <w:rsid w:val="03C115FA"/>
    <w:rsid w:val="06DC3A3E"/>
    <w:rsid w:val="06EA433D"/>
    <w:rsid w:val="077A5806"/>
    <w:rsid w:val="08114A89"/>
    <w:rsid w:val="087F5A5E"/>
    <w:rsid w:val="08B64998"/>
    <w:rsid w:val="0A4232BA"/>
    <w:rsid w:val="0D326A69"/>
    <w:rsid w:val="0E7A64C1"/>
    <w:rsid w:val="0FF01B97"/>
    <w:rsid w:val="103D6FEE"/>
    <w:rsid w:val="16D76A65"/>
    <w:rsid w:val="17F76633"/>
    <w:rsid w:val="19940109"/>
    <w:rsid w:val="19B3463D"/>
    <w:rsid w:val="19B40682"/>
    <w:rsid w:val="1CA66E27"/>
    <w:rsid w:val="1D316D67"/>
    <w:rsid w:val="1E1660C5"/>
    <w:rsid w:val="1EDA1028"/>
    <w:rsid w:val="21BB6DF4"/>
    <w:rsid w:val="23494C2C"/>
    <w:rsid w:val="241E3F25"/>
    <w:rsid w:val="25F51112"/>
    <w:rsid w:val="277431BF"/>
    <w:rsid w:val="27FF5BBD"/>
    <w:rsid w:val="2881021D"/>
    <w:rsid w:val="28F01A74"/>
    <w:rsid w:val="2B3D7387"/>
    <w:rsid w:val="2BD9277E"/>
    <w:rsid w:val="2C1E591B"/>
    <w:rsid w:val="2D3F58FF"/>
    <w:rsid w:val="2F4571C3"/>
    <w:rsid w:val="312815EE"/>
    <w:rsid w:val="31D872A9"/>
    <w:rsid w:val="3214258B"/>
    <w:rsid w:val="32901DB4"/>
    <w:rsid w:val="33A06705"/>
    <w:rsid w:val="340F6C36"/>
    <w:rsid w:val="36986567"/>
    <w:rsid w:val="372F751B"/>
    <w:rsid w:val="39DA5AEC"/>
    <w:rsid w:val="3A687850"/>
    <w:rsid w:val="3AEE41FA"/>
    <w:rsid w:val="3BC54B97"/>
    <w:rsid w:val="3BC7044C"/>
    <w:rsid w:val="3DCF10D6"/>
    <w:rsid w:val="3ED675AA"/>
    <w:rsid w:val="40475890"/>
    <w:rsid w:val="40842F0A"/>
    <w:rsid w:val="41945794"/>
    <w:rsid w:val="41E15C38"/>
    <w:rsid w:val="42F7101D"/>
    <w:rsid w:val="431F0E71"/>
    <w:rsid w:val="43D61D18"/>
    <w:rsid w:val="44153805"/>
    <w:rsid w:val="4C003D8D"/>
    <w:rsid w:val="4CE2294A"/>
    <w:rsid w:val="4D3006A2"/>
    <w:rsid w:val="4DC31C46"/>
    <w:rsid w:val="4E6332C9"/>
    <w:rsid w:val="4EC558CC"/>
    <w:rsid w:val="4EFA0F67"/>
    <w:rsid w:val="4FAB62B6"/>
    <w:rsid w:val="50700DB5"/>
    <w:rsid w:val="523A443F"/>
    <w:rsid w:val="53A624A2"/>
    <w:rsid w:val="53D14961"/>
    <w:rsid w:val="5477080D"/>
    <w:rsid w:val="54D82A09"/>
    <w:rsid w:val="552B174F"/>
    <w:rsid w:val="55A25EB5"/>
    <w:rsid w:val="569345AA"/>
    <w:rsid w:val="56E86ED3"/>
    <w:rsid w:val="57415259"/>
    <w:rsid w:val="5896083E"/>
    <w:rsid w:val="58A0468C"/>
    <w:rsid w:val="58CE759F"/>
    <w:rsid w:val="592D2C9D"/>
    <w:rsid w:val="5B4E6197"/>
    <w:rsid w:val="5F033CC1"/>
    <w:rsid w:val="5F1D776E"/>
    <w:rsid w:val="5F517B38"/>
    <w:rsid w:val="60873A36"/>
    <w:rsid w:val="60D4713E"/>
    <w:rsid w:val="627B6F08"/>
    <w:rsid w:val="644F7208"/>
    <w:rsid w:val="679E61BA"/>
    <w:rsid w:val="6CB30130"/>
    <w:rsid w:val="6D0C1944"/>
    <w:rsid w:val="6F151C5D"/>
    <w:rsid w:val="762B4250"/>
    <w:rsid w:val="763F1E98"/>
    <w:rsid w:val="780C08C8"/>
    <w:rsid w:val="78C4351A"/>
    <w:rsid w:val="7A195E96"/>
    <w:rsid w:val="7A296FBF"/>
    <w:rsid w:val="7C12091A"/>
    <w:rsid w:val="7F607AC6"/>
    <w:rsid w:val="7F855D7C"/>
    <w:rsid w:val="7FD15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Firs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E74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316E74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30AE6"/>
    <w:rPr>
      <w:rFonts w:ascii="Calibri" w:hAnsi="Calibri"/>
      <w:szCs w:val="24"/>
    </w:rPr>
  </w:style>
  <w:style w:type="paragraph" w:styleId="Footer">
    <w:name w:val="footer"/>
    <w:basedOn w:val="Normal"/>
    <w:link w:val="FooterChar"/>
    <w:uiPriority w:val="99"/>
    <w:rsid w:val="00316E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30AE6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316E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30AE6"/>
    <w:rPr>
      <w:rFonts w:ascii="Calibri" w:hAnsi="Calibri"/>
      <w:sz w:val="18"/>
      <w:szCs w:val="18"/>
    </w:rPr>
  </w:style>
  <w:style w:type="paragraph" w:styleId="BodyTextFirstIndent2">
    <w:name w:val="Body Text First Indent 2"/>
    <w:basedOn w:val="BodyTextIndent"/>
    <w:next w:val="Normal"/>
    <w:link w:val="BodyTextFirstIndent2Char"/>
    <w:uiPriority w:val="99"/>
    <w:rsid w:val="00316E74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30AE6"/>
  </w:style>
  <w:style w:type="character" w:styleId="PageNumber">
    <w:name w:val="page number"/>
    <w:basedOn w:val="DefaultParagraphFont"/>
    <w:uiPriority w:val="99"/>
    <w:rsid w:val="00316E74"/>
    <w:rPr>
      <w:rFonts w:cs="Times New Roman"/>
    </w:rPr>
  </w:style>
  <w:style w:type="character" w:customStyle="1" w:styleId="font11">
    <w:name w:val="font11"/>
    <w:basedOn w:val="DefaultParagraphFont"/>
    <w:uiPriority w:val="99"/>
    <w:rsid w:val="00316E74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90</Words>
  <Characters>515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珙县2022年第二次公开考试竞争性转任公务员（参公人员）报名登记表</dc:title>
  <dc:subject/>
  <dc:creator>Lenovo</dc:creator>
  <cp:keywords/>
  <dc:description/>
  <cp:lastModifiedBy>wy51</cp:lastModifiedBy>
  <cp:revision>2</cp:revision>
  <cp:lastPrinted>2022-10-20T03:36:00Z</cp:lastPrinted>
  <dcterms:created xsi:type="dcterms:W3CDTF">2022-10-28T08:17:00Z</dcterms:created>
  <dcterms:modified xsi:type="dcterms:W3CDTF">2022-10-28T08:17:00Z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BCB5620F0696492FA7FFE633FE455A84</vt:lpwstr>
  </property>
</Properties>
</file>